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left"/>
        <w:rPr>
          <w:rFonts w:hint="eastAsia" w:asciiTheme="minorEastAsia" w:hAnsiTheme="minorEastAsia" w:eastAsiaTheme="minorEastAsia" w:cstheme="minorEastAsia"/>
          <w:color w:val="4F81BD" w:themeColor="accent1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230" w:bottom="1440" w:left="123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864235</wp:posOffset>
                </wp:positionH>
                <wp:positionV relativeFrom="paragraph">
                  <wp:posOffset>1475105</wp:posOffset>
                </wp:positionV>
                <wp:extent cx="4074795" cy="5292725"/>
                <wp:effectExtent l="0" t="0" r="9525" b="1079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93595" y="5922645"/>
                          <a:ext cx="4074795" cy="529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CECEC" w:sz="4" w:space="6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12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48"/>
                                <w:szCs w:val="48"/>
                                <w:shd w:val="clear" w:fill="FFFFFF"/>
                                <w:lang w:val="en-US" w:eastAsia="zh-CN"/>
                              </w:rPr>
                              <w:t>青草收费站宿舍定制家具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CECEC" w:sz="4" w:space="6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12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  <w:t>设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CECEC" w:sz="4" w:space="6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12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  <w:t>计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CECEC" w:sz="4" w:space="6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12" w:lineRule="atLeast"/>
                              <w:ind w:left="0" w:right="0" w:firstLine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  <w:t>方</w:t>
                            </w:r>
                          </w:p>
                          <w:p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single" w:color="ECECEC" w:sz="4" w:space="6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312" w:lineRule="atLeast"/>
                              <w:ind w:left="0" w:right="0" w:firstLine="0"/>
                              <w:jc w:val="center"/>
                              <w:rPr>
                                <w:rFonts w:hint="eastAsia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2582C8"/>
                                <w:spacing w:val="0"/>
                                <w:sz w:val="72"/>
                                <w:szCs w:val="72"/>
                                <w:shd w:val="clear" w:fill="FFFFFF"/>
                              </w:rPr>
                              <w:t>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05pt;margin-top:116.15pt;height:416.75pt;width:320.85pt;z-index:251667456;mso-width-relative:page;mso-height-relative:page;" fillcolor="#FFFFFF [3212]" filled="t" stroked="f" coordsize="21600,21600" o:gfxdata="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ItW&#10;T8LWAAAADAEAAA8AAAAAAAAAAQAgAAAAIgAAAGRycy9kb3ducmV2LnhtbFBLAQIUABQAAAAIAIdO&#10;4kDgk9h1XgIAAJw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CECEC" w:sz="4" w:space="6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12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48"/>
                          <w:szCs w:val="48"/>
                          <w:shd w:val="clear" w:fill="FFFFFF"/>
                          <w:lang w:val="en-US" w:eastAsia="zh-CN"/>
                        </w:rPr>
                        <w:t>青草收费站宿舍定制家具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CECEC" w:sz="4" w:space="6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12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  <w:t>设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CECEC" w:sz="4" w:space="6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12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  <w:t>计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CECEC" w:sz="4" w:space="6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12" w:lineRule="atLeast"/>
                        <w:ind w:left="0" w:right="0" w:firstLine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  <w:t>方</w:t>
                      </w:r>
                    </w:p>
                    <w:p>
                      <w:pPr>
                        <w:pStyle w:val="3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single" w:color="ECECEC" w:sz="4" w:space="6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312" w:lineRule="atLeast"/>
                        <w:ind w:left="0" w:right="0" w:firstLine="0"/>
                        <w:jc w:val="center"/>
                        <w:rPr>
                          <w:rFonts w:hint="eastAsia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2582C8"/>
                          <w:spacing w:val="0"/>
                          <w:sz w:val="72"/>
                          <w:szCs w:val="72"/>
                          <w:shd w:val="clear" w:fill="FFFFFF"/>
                        </w:rPr>
                        <w:t>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-974725</wp:posOffset>
                </wp:positionH>
                <wp:positionV relativeFrom="paragraph">
                  <wp:posOffset>-1151255</wp:posOffset>
                </wp:positionV>
                <wp:extent cx="7834630" cy="11175365"/>
                <wp:effectExtent l="0" t="0" r="13970" b="698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4630" cy="11175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7658100" cy="6891020"/>
                                  <wp:effectExtent l="0" t="0" r="0" b="0"/>
                                  <wp:docPr id="5" name="图片 5" descr="图片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图片11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r="25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58100" cy="6891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6.75pt;margin-top:-90.65pt;height:879.95pt;width:616.9pt;z-index:-251657216;mso-width-relative:page;mso-height-relative:page;" fillcolor="#FFFFFF" filled="t" stroked="f" coordsize="21600,21600" o:gfxdata="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JUX4erdAAAADwEAAA8AAAAAAAAAAQAgAAAAIgAAAGRycy9kb3du&#10;cmV2LnhtbFBLAQIUABQAAAAIAIdO4kD7phFdwQEAAHgDAAAOAAAAAAAAAAEAIAAAACwBAABkcnMv&#10;ZTJvRG9jLnhtbFBLBQYAAAAABgAGAFkBAABfBQAAAAA=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7658100" cy="6891020"/>
                            <wp:effectExtent l="0" t="0" r="0" b="0"/>
                            <wp:docPr id="5" name="图片 5" descr="图片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图片11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r="25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58100" cy="6891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8595995</wp:posOffset>
                </wp:positionV>
                <wp:extent cx="2404745" cy="1193165"/>
                <wp:effectExtent l="0" t="0" r="14605" b="6985"/>
                <wp:wrapNone/>
                <wp:docPr id="8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2404745" cy="1193165"/>
                          <a:chOff x="1588727" y="-70356"/>
                          <a:chExt cx="10662132" cy="5288993"/>
                        </a:xfrm>
                      </wpg:grpSpPr>
                      <wps:wsp>
                        <wps:cNvPr id="57" name="任意多边形 9"/>
                        <wps:cNvSpPr/>
                        <wps:spPr>
                          <a:xfrm>
                            <a:off x="1588727" y="-70355"/>
                            <a:ext cx="10662132" cy="5288992"/>
                          </a:xfrm>
                          <a:custGeom>
                            <a:avLst/>
                            <a:gdLst>
                              <a:gd name="connsiteX0" fmla="*/ 88490 w 12383679"/>
                              <a:gd name="connsiteY0" fmla="*/ 704833 h 6470182"/>
                              <a:gd name="connsiteX1" fmla="*/ 1976283 w 12383679"/>
                              <a:gd name="connsiteY1" fmla="*/ 2002691 h 6470182"/>
                              <a:gd name="connsiteX2" fmla="*/ 4306529 w 12383679"/>
                              <a:gd name="connsiteY2" fmla="*/ 2356652 h 6470182"/>
                              <a:gd name="connsiteX3" fmla="*/ 4630993 w 12383679"/>
                              <a:gd name="connsiteY3" fmla="*/ 4745891 h 6470182"/>
                              <a:gd name="connsiteX4" fmla="*/ 7374193 w 12383679"/>
                              <a:gd name="connsiteY4" fmla="*/ 5748781 h 6470182"/>
                              <a:gd name="connsiteX5" fmla="*/ 11533238 w 12383679"/>
                              <a:gd name="connsiteY5" fmla="*/ 6102743 h 6470182"/>
                              <a:gd name="connsiteX6" fmla="*/ 11267767 w 12383679"/>
                              <a:gd name="connsiteY6" fmla="*/ 291878 h 6470182"/>
                              <a:gd name="connsiteX7" fmla="*/ 0 w 12383679"/>
                              <a:gd name="connsiteY7" fmla="*/ 763827 h 6470182"/>
                              <a:gd name="connsiteX0-1" fmla="*/ 88490 w 12383679"/>
                              <a:gd name="connsiteY0-2" fmla="*/ 704833 h 6470182"/>
                              <a:gd name="connsiteX1-3" fmla="*/ 2142538 w 12383679"/>
                              <a:gd name="connsiteY1-4" fmla="*/ 1853062 h 6470182"/>
                              <a:gd name="connsiteX2-5" fmla="*/ 4306529 w 12383679"/>
                              <a:gd name="connsiteY2-6" fmla="*/ 2356652 h 6470182"/>
                              <a:gd name="connsiteX3-7" fmla="*/ 4630993 w 12383679"/>
                              <a:gd name="connsiteY3-8" fmla="*/ 4745891 h 6470182"/>
                              <a:gd name="connsiteX4-9" fmla="*/ 7374193 w 12383679"/>
                              <a:gd name="connsiteY4-10" fmla="*/ 5748781 h 6470182"/>
                              <a:gd name="connsiteX5-11" fmla="*/ 11533238 w 12383679"/>
                              <a:gd name="connsiteY5-12" fmla="*/ 6102743 h 6470182"/>
                              <a:gd name="connsiteX6-13" fmla="*/ 11267767 w 12383679"/>
                              <a:gd name="connsiteY6-14" fmla="*/ 291878 h 6470182"/>
                              <a:gd name="connsiteX7-15" fmla="*/ 0 w 12383679"/>
                              <a:gd name="connsiteY7-16" fmla="*/ 763827 h 6470182"/>
                              <a:gd name="connsiteX0-17" fmla="*/ 88490 w 12383679"/>
                              <a:gd name="connsiteY0-18" fmla="*/ 704833 h 6470182"/>
                              <a:gd name="connsiteX1-19" fmla="*/ 2142538 w 12383679"/>
                              <a:gd name="connsiteY1-20" fmla="*/ 1853062 h 6470182"/>
                              <a:gd name="connsiteX2-21" fmla="*/ 4339780 w 12383679"/>
                              <a:gd name="connsiteY2-22" fmla="*/ 2489656 h 6470182"/>
                              <a:gd name="connsiteX3-23" fmla="*/ 4630993 w 12383679"/>
                              <a:gd name="connsiteY3-24" fmla="*/ 4745891 h 6470182"/>
                              <a:gd name="connsiteX4-25" fmla="*/ 7374193 w 12383679"/>
                              <a:gd name="connsiteY4-26" fmla="*/ 5748781 h 6470182"/>
                              <a:gd name="connsiteX5-27" fmla="*/ 11533238 w 12383679"/>
                              <a:gd name="connsiteY5-28" fmla="*/ 6102743 h 6470182"/>
                              <a:gd name="connsiteX6-29" fmla="*/ 11267767 w 12383679"/>
                              <a:gd name="connsiteY6-30" fmla="*/ 291878 h 6470182"/>
                              <a:gd name="connsiteX7-31" fmla="*/ 0 w 12383679"/>
                              <a:gd name="connsiteY7-32" fmla="*/ 763827 h 6470182"/>
                              <a:gd name="connsiteX0-33" fmla="*/ 88490 w 12383679"/>
                              <a:gd name="connsiteY0-34" fmla="*/ 704833 h 6470182"/>
                              <a:gd name="connsiteX1-35" fmla="*/ 4339780 w 12383679"/>
                              <a:gd name="connsiteY1-36" fmla="*/ 2489656 h 6470182"/>
                              <a:gd name="connsiteX2-37" fmla="*/ 4630993 w 12383679"/>
                              <a:gd name="connsiteY2-38" fmla="*/ 4745891 h 6470182"/>
                              <a:gd name="connsiteX3-39" fmla="*/ 7374193 w 12383679"/>
                              <a:gd name="connsiteY3-40" fmla="*/ 5748781 h 6470182"/>
                              <a:gd name="connsiteX4-41" fmla="*/ 11533238 w 12383679"/>
                              <a:gd name="connsiteY4-42" fmla="*/ 6102743 h 6470182"/>
                              <a:gd name="connsiteX5-43" fmla="*/ 11267767 w 12383679"/>
                              <a:gd name="connsiteY5-44" fmla="*/ 291878 h 6470182"/>
                              <a:gd name="connsiteX6-45" fmla="*/ 0 w 12383679"/>
                              <a:gd name="connsiteY6-46" fmla="*/ 763827 h 6470182"/>
                              <a:gd name="connsiteX0-47" fmla="*/ 88490 w 12383679"/>
                              <a:gd name="connsiteY0-48" fmla="*/ 704833 h 6470182"/>
                              <a:gd name="connsiteX1-49" fmla="*/ 4339780 w 12383679"/>
                              <a:gd name="connsiteY1-50" fmla="*/ 2489656 h 6470182"/>
                              <a:gd name="connsiteX2-51" fmla="*/ 4630993 w 12383679"/>
                              <a:gd name="connsiteY2-52" fmla="*/ 4745891 h 6470182"/>
                              <a:gd name="connsiteX3-53" fmla="*/ 7374193 w 12383679"/>
                              <a:gd name="connsiteY3-54" fmla="*/ 5748781 h 6470182"/>
                              <a:gd name="connsiteX4-55" fmla="*/ 11533238 w 12383679"/>
                              <a:gd name="connsiteY4-56" fmla="*/ 6102743 h 6470182"/>
                              <a:gd name="connsiteX5-57" fmla="*/ 11267767 w 12383679"/>
                              <a:gd name="connsiteY5-58" fmla="*/ 291878 h 6470182"/>
                              <a:gd name="connsiteX6-59" fmla="*/ 0 w 12383679"/>
                              <a:gd name="connsiteY6-60" fmla="*/ 763827 h 6470182"/>
                              <a:gd name="connsiteX0-61" fmla="*/ 88490 w 12383679"/>
                              <a:gd name="connsiteY0-62" fmla="*/ 704833 h 6470182"/>
                              <a:gd name="connsiteX1-63" fmla="*/ 4339780 w 12383679"/>
                              <a:gd name="connsiteY1-64" fmla="*/ 2489656 h 6470182"/>
                              <a:gd name="connsiteX2-65" fmla="*/ 4630993 w 12383679"/>
                              <a:gd name="connsiteY2-66" fmla="*/ 4745891 h 6470182"/>
                              <a:gd name="connsiteX3-67" fmla="*/ 7374193 w 12383679"/>
                              <a:gd name="connsiteY3-68" fmla="*/ 5748781 h 6470182"/>
                              <a:gd name="connsiteX4-69" fmla="*/ 11533238 w 12383679"/>
                              <a:gd name="connsiteY4-70" fmla="*/ 6102743 h 6470182"/>
                              <a:gd name="connsiteX5-71" fmla="*/ 11267767 w 12383679"/>
                              <a:gd name="connsiteY5-72" fmla="*/ 291878 h 6470182"/>
                              <a:gd name="connsiteX6-73" fmla="*/ 0 w 12383679"/>
                              <a:gd name="connsiteY6-74" fmla="*/ 763827 h 6470182"/>
                              <a:gd name="connsiteX0-75" fmla="*/ 88490 w 12383679"/>
                              <a:gd name="connsiteY0-76" fmla="*/ 704833 h 6470182"/>
                              <a:gd name="connsiteX1-77" fmla="*/ 4339780 w 12383679"/>
                              <a:gd name="connsiteY1-78" fmla="*/ 2489656 h 6470182"/>
                              <a:gd name="connsiteX2-79" fmla="*/ 4630993 w 12383679"/>
                              <a:gd name="connsiteY2-80" fmla="*/ 4745891 h 6470182"/>
                              <a:gd name="connsiteX3-81" fmla="*/ 7374193 w 12383679"/>
                              <a:gd name="connsiteY3-82" fmla="*/ 5748781 h 6470182"/>
                              <a:gd name="connsiteX4-83" fmla="*/ 11533238 w 12383679"/>
                              <a:gd name="connsiteY4-84" fmla="*/ 6102743 h 6470182"/>
                              <a:gd name="connsiteX5-85" fmla="*/ 11267767 w 12383679"/>
                              <a:gd name="connsiteY5-86" fmla="*/ 291878 h 6470182"/>
                              <a:gd name="connsiteX6-87" fmla="*/ 0 w 12383679"/>
                              <a:gd name="connsiteY6-88" fmla="*/ 763827 h 6470182"/>
                              <a:gd name="connsiteX0-89" fmla="*/ 88490 w 12383679"/>
                              <a:gd name="connsiteY0-90" fmla="*/ 704833 h 6470182"/>
                              <a:gd name="connsiteX1-91" fmla="*/ 4339780 w 12383679"/>
                              <a:gd name="connsiteY1-92" fmla="*/ 2489656 h 6470182"/>
                              <a:gd name="connsiteX2-93" fmla="*/ 4630993 w 12383679"/>
                              <a:gd name="connsiteY2-94" fmla="*/ 4745891 h 6470182"/>
                              <a:gd name="connsiteX3-95" fmla="*/ 7374193 w 12383679"/>
                              <a:gd name="connsiteY3-96" fmla="*/ 5748781 h 6470182"/>
                              <a:gd name="connsiteX4-97" fmla="*/ 11533238 w 12383679"/>
                              <a:gd name="connsiteY4-98" fmla="*/ 6102743 h 6470182"/>
                              <a:gd name="connsiteX5-99" fmla="*/ 11267767 w 12383679"/>
                              <a:gd name="connsiteY5-100" fmla="*/ 291878 h 6470182"/>
                              <a:gd name="connsiteX6-101" fmla="*/ 0 w 12383679"/>
                              <a:gd name="connsiteY6-102" fmla="*/ 763827 h 6470182"/>
                              <a:gd name="connsiteX0-103" fmla="*/ 55239 w 12348116"/>
                              <a:gd name="connsiteY0-104" fmla="*/ 651028 h 6416377"/>
                              <a:gd name="connsiteX1-105" fmla="*/ 4306529 w 12348116"/>
                              <a:gd name="connsiteY1-106" fmla="*/ 2435851 h 6416377"/>
                              <a:gd name="connsiteX2-107" fmla="*/ 4597742 w 12348116"/>
                              <a:gd name="connsiteY2-108" fmla="*/ 4692086 h 6416377"/>
                              <a:gd name="connsiteX3-109" fmla="*/ 7340942 w 12348116"/>
                              <a:gd name="connsiteY3-110" fmla="*/ 5694976 h 6416377"/>
                              <a:gd name="connsiteX4-111" fmla="*/ 11499987 w 12348116"/>
                              <a:gd name="connsiteY4-112" fmla="*/ 6048938 h 6416377"/>
                              <a:gd name="connsiteX5-113" fmla="*/ 11234516 w 12348116"/>
                              <a:gd name="connsiteY5-114" fmla="*/ 238073 h 6416377"/>
                              <a:gd name="connsiteX6-115" fmla="*/ 0 w 12348116"/>
                              <a:gd name="connsiteY6-116" fmla="*/ 992655 h 6416377"/>
                              <a:gd name="connsiteX0-117" fmla="*/ 0 w 12275562"/>
                              <a:gd name="connsiteY0-118" fmla="*/ 815113 h 6580462"/>
                              <a:gd name="connsiteX1-119" fmla="*/ 4251290 w 12275562"/>
                              <a:gd name="connsiteY1-120" fmla="*/ 2599936 h 6580462"/>
                              <a:gd name="connsiteX2-121" fmla="*/ 4542503 w 12275562"/>
                              <a:gd name="connsiteY2-122" fmla="*/ 4856171 h 6580462"/>
                              <a:gd name="connsiteX3-123" fmla="*/ 7285703 w 12275562"/>
                              <a:gd name="connsiteY3-124" fmla="*/ 5859061 h 6580462"/>
                              <a:gd name="connsiteX4-125" fmla="*/ 11444748 w 12275562"/>
                              <a:gd name="connsiteY4-126" fmla="*/ 6213023 h 6580462"/>
                              <a:gd name="connsiteX5-127" fmla="*/ 11179277 w 12275562"/>
                              <a:gd name="connsiteY5-128" fmla="*/ 402158 h 6580462"/>
                              <a:gd name="connsiteX6-129" fmla="*/ 194143 w 12275562"/>
                              <a:gd name="connsiteY6-130" fmla="*/ 441846 h 6580462"/>
                              <a:gd name="connsiteX0-131" fmla="*/ 0 w 12285944"/>
                              <a:gd name="connsiteY0-132" fmla="*/ 719324 h 6484673"/>
                              <a:gd name="connsiteX1-133" fmla="*/ 4251290 w 12285944"/>
                              <a:gd name="connsiteY1-134" fmla="*/ 2504147 h 6484673"/>
                              <a:gd name="connsiteX2-135" fmla="*/ 4542503 w 12285944"/>
                              <a:gd name="connsiteY2-136" fmla="*/ 4760382 h 6484673"/>
                              <a:gd name="connsiteX3-137" fmla="*/ 7285703 w 12285944"/>
                              <a:gd name="connsiteY3-138" fmla="*/ 5763272 h 6484673"/>
                              <a:gd name="connsiteX4-139" fmla="*/ 11444748 w 12285944"/>
                              <a:gd name="connsiteY4-140" fmla="*/ 6117234 h 6484673"/>
                              <a:gd name="connsiteX5-141" fmla="*/ 11179277 w 12285944"/>
                              <a:gd name="connsiteY5-142" fmla="*/ 306369 h 6484673"/>
                              <a:gd name="connsiteX6-143" fmla="*/ 44514 w 12285944"/>
                              <a:gd name="connsiteY6-144" fmla="*/ 711817 h 6484673"/>
                              <a:gd name="connsiteX0-145" fmla="*/ 5362 w 12294772"/>
                              <a:gd name="connsiteY0-146" fmla="*/ 719324 h 6484673"/>
                              <a:gd name="connsiteX1-147" fmla="*/ 4256652 w 12294772"/>
                              <a:gd name="connsiteY1-148" fmla="*/ 2504147 h 6484673"/>
                              <a:gd name="connsiteX2-149" fmla="*/ 4547865 w 12294772"/>
                              <a:gd name="connsiteY2-150" fmla="*/ 4760382 h 6484673"/>
                              <a:gd name="connsiteX3-151" fmla="*/ 7291065 w 12294772"/>
                              <a:gd name="connsiteY3-152" fmla="*/ 5763272 h 6484673"/>
                              <a:gd name="connsiteX4-153" fmla="*/ 11450110 w 12294772"/>
                              <a:gd name="connsiteY4-154" fmla="*/ 6117234 h 6484673"/>
                              <a:gd name="connsiteX5-155" fmla="*/ 11184639 w 12294772"/>
                              <a:gd name="connsiteY5-156" fmla="*/ 306369 h 6484673"/>
                              <a:gd name="connsiteX6-157" fmla="*/ 0 w 12294772"/>
                              <a:gd name="connsiteY6-158" fmla="*/ 711817 h 6484673"/>
                              <a:gd name="connsiteX0-159" fmla="*/ 0 w 12288254"/>
                              <a:gd name="connsiteY0-160" fmla="*/ 738571 h 6503920"/>
                              <a:gd name="connsiteX1-161" fmla="*/ 4251290 w 12288254"/>
                              <a:gd name="connsiteY1-162" fmla="*/ 2523394 h 6503920"/>
                              <a:gd name="connsiteX2-163" fmla="*/ 4542503 w 12288254"/>
                              <a:gd name="connsiteY2-164" fmla="*/ 4779629 h 6503920"/>
                              <a:gd name="connsiteX3-165" fmla="*/ 7285703 w 12288254"/>
                              <a:gd name="connsiteY3-166" fmla="*/ 5782519 h 6503920"/>
                              <a:gd name="connsiteX4-167" fmla="*/ 11444748 w 12288254"/>
                              <a:gd name="connsiteY4-168" fmla="*/ 6136481 h 6503920"/>
                              <a:gd name="connsiteX5-169" fmla="*/ 11179277 w 12288254"/>
                              <a:gd name="connsiteY5-170" fmla="*/ 325616 h 6503920"/>
                              <a:gd name="connsiteX6-171" fmla="*/ 11264 w 12288254"/>
                              <a:gd name="connsiteY6-172" fmla="*/ 647936 h 6503920"/>
                              <a:gd name="connsiteX0-173" fmla="*/ 0 w 12288254"/>
                              <a:gd name="connsiteY0-174" fmla="*/ 738571 h 6503920"/>
                              <a:gd name="connsiteX1-175" fmla="*/ 4251290 w 12288254"/>
                              <a:gd name="connsiteY1-176" fmla="*/ 2523394 h 6503920"/>
                              <a:gd name="connsiteX2-177" fmla="*/ 4542503 w 12288254"/>
                              <a:gd name="connsiteY2-178" fmla="*/ 4779629 h 6503920"/>
                              <a:gd name="connsiteX3-179" fmla="*/ 7285703 w 12288254"/>
                              <a:gd name="connsiteY3-180" fmla="*/ 5782519 h 6503920"/>
                              <a:gd name="connsiteX4-181" fmla="*/ 11444748 w 12288254"/>
                              <a:gd name="connsiteY4-182" fmla="*/ 6136481 h 6503920"/>
                              <a:gd name="connsiteX5-183" fmla="*/ 11179277 w 12288254"/>
                              <a:gd name="connsiteY5-184" fmla="*/ 325616 h 6503920"/>
                              <a:gd name="connsiteX6-185" fmla="*/ 11264 w 12288254"/>
                              <a:gd name="connsiteY6-186" fmla="*/ 647936 h 6503920"/>
                              <a:gd name="connsiteX0-187" fmla="*/ 0 w 12288254"/>
                              <a:gd name="connsiteY0-188" fmla="*/ 738571 h 6503920"/>
                              <a:gd name="connsiteX1-189" fmla="*/ 4101661 w 12288254"/>
                              <a:gd name="connsiteY1-190" fmla="*/ 2423641 h 6503920"/>
                              <a:gd name="connsiteX2-191" fmla="*/ 4542503 w 12288254"/>
                              <a:gd name="connsiteY2-192" fmla="*/ 4779629 h 6503920"/>
                              <a:gd name="connsiteX3-193" fmla="*/ 7285703 w 12288254"/>
                              <a:gd name="connsiteY3-194" fmla="*/ 5782519 h 6503920"/>
                              <a:gd name="connsiteX4-195" fmla="*/ 11444748 w 12288254"/>
                              <a:gd name="connsiteY4-196" fmla="*/ 6136481 h 6503920"/>
                              <a:gd name="connsiteX5-197" fmla="*/ 11179277 w 12288254"/>
                              <a:gd name="connsiteY5-198" fmla="*/ 325616 h 6503920"/>
                              <a:gd name="connsiteX6-199" fmla="*/ 11264 w 12288254"/>
                              <a:gd name="connsiteY6-200" fmla="*/ 647936 h 6503920"/>
                              <a:gd name="connsiteX0-201" fmla="*/ 0 w 12288254"/>
                              <a:gd name="connsiteY0-202" fmla="*/ 738571 h 6503920"/>
                              <a:gd name="connsiteX1-203" fmla="*/ 4101661 w 12288254"/>
                              <a:gd name="connsiteY1-204" fmla="*/ 2423641 h 6503920"/>
                              <a:gd name="connsiteX2-205" fmla="*/ 4542503 w 12288254"/>
                              <a:gd name="connsiteY2-206" fmla="*/ 4779629 h 6503920"/>
                              <a:gd name="connsiteX3-207" fmla="*/ 7285703 w 12288254"/>
                              <a:gd name="connsiteY3-208" fmla="*/ 5782519 h 6503920"/>
                              <a:gd name="connsiteX4-209" fmla="*/ 11444748 w 12288254"/>
                              <a:gd name="connsiteY4-210" fmla="*/ 6136481 h 6503920"/>
                              <a:gd name="connsiteX5-211" fmla="*/ 11179277 w 12288254"/>
                              <a:gd name="connsiteY5-212" fmla="*/ 325616 h 6503920"/>
                              <a:gd name="connsiteX6-213" fmla="*/ 11264 w 12288254"/>
                              <a:gd name="connsiteY6-214" fmla="*/ 647936 h 6503920"/>
                              <a:gd name="connsiteX0-215" fmla="*/ 0 w 12288254"/>
                              <a:gd name="connsiteY0-216" fmla="*/ 738571 h 6503920"/>
                              <a:gd name="connsiteX1-217" fmla="*/ 4101661 w 12288254"/>
                              <a:gd name="connsiteY1-218" fmla="*/ 2423641 h 6503920"/>
                              <a:gd name="connsiteX2-219" fmla="*/ 4542503 w 12288254"/>
                              <a:gd name="connsiteY2-220" fmla="*/ 4779629 h 6503920"/>
                              <a:gd name="connsiteX3-221" fmla="*/ 7285703 w 12288254"/>
                              <a:gd name="connsiteY3-222" fmla="*/ 5782519 h 6503920"/>
                              <a:gd name="connsiteX4-223" fmla="*/ 11444748 w 12288254"/>
                              <a:gd name="connsiteY4-224" fmla="*/ 6136481 h 6503920"/>
                              <a:gd name="connsiteX5-225" fmla="*/ 11179277 w 12288254"/>
                              <a:gd name="connsiteY5-226" fmla="*/ 325616 h 6503920"/>
                              <a:gd name="connsiteX6-227" fmla="*/ 11264 w 12288254"/>
                              <a:gd name="connsiteY6-228" fmla="*/ 647936 h 6503920"/>
                              <a:gd name="connsiteX0-229" fmla="*/ 0 w 12288254"/>
                              <a:gd name="connsiteY0-230" fmla="*/ 738571 h 6499866"/>
                              <a:gd name="connsiteX1-231" fmla="*/ 4101661 w 12288254"/>
                              <a:gd name="connsiteY1-232" fmla="*/ 2423641 h 6499866"/>
                              <a:gd name="connsiteX2-233" fmla="*/ 4708758 w 12288254"/>
                              <a:gd name="connsiteY2-234" fmla="*/ 4912633 h 6499866"/>
                              <a:gd name="connsiteX3-235" fmla="*/ 7285703 w 12288254"/>
                              <a:gd name="connsiteY3-236" fmla="*/ 5782519 h 6499866"/>
                              <a:gd name="connsiteX4-237" fmla="*/ 11444748 w 12288254"/>
                              <a:gd name="connsiteY4-238" fmla="*/ 6136481 h 6499866"/>
                              <a:gd name="connsiteX5-239" fmla="*/ 11179277 w 12288254"/>
                              <a:gd name="connsiteY5-240" fmla="*/ 325616 h 6499866"/>
                              <a:gd name="connsiteX6-241" fmla="*/ 11264 w 12288254"/>
                              <a:gd name="connsiteY6-242" fmla="*/ 647936 h 6499866"/>
                              <a:gd name="connsiteX0-243" fmla="*/ 0 w 12288254"/>
                              <a:gd name="connsiteY0-244" fmla="*/ 738571 h 6499866"/>
                              <a:gd name="connsiteX1-245" fmla="*/ 4101661 w 12288254"/>
                              <a:gd name="connsiteY1-246" fmla="*/ 2423641 h 6499866"/>
                              <a:gd name="connsiteX2-247" fmla="*/ 4708758 w 12288254"/>
                              <a:gd name="connsiteY2-248" fmla="*/ 4912633 h 6499866"/>
                              <a:gd name="connsiteX3-249" fmla="*/ 7285703 w 12288254"/>
                              <a:gd name="connsiteY3-250" fmla="*/ 5782519 h 6499866"/>
                              <a:gd name="connsiteX4-251" fmla="*/ 11444748 w 12288254"/>
                              <a:gd name="connsiteY4-252" fmla="*/ 6136481 h 6499866"/>
                              <a:gd name="connsiteX5-253" fmla="*/ 11179277 w 12288254"/>
                              <a:gd name="connsiteY5-254" fmla="*/ 325616 h 6499866"/>
                              <a:gd name="connsiteX6-255" fmla="*/ 11264 w 12288254"/>
                              <a:gd name="connsiteY6-256" fmla="*/ 647936 h 6499866"/>
                              <a:gd name="connsiteX0-257" fmla="*/ 0 w 12288254"/>
                              <a:gd name="connsiteY0-258" fmla="*/ 738571 h 6499866"/>
                              <a:gd name="connsiteX1-259" fmla="*/ 4101661 w 12288254"/>
                              <a:gd name="connsiteY1-260" fmla="*/ 2423641 h 6499866"/>
                              <a:gd name="connsiteX2-261" fmla="*/ 4708758 w 12288254"/>
                              <a:gd name="connsiteY2-262" fmla="*/ 4912633 h 6499866"/>
                              <a:gd name="connsiteX3-263" fmla="*/ 7285703 w 12288254"/>
                              <a:gd name="connsiteY3-264" fmla="*/ 5782519 h 6499866"/>
                              <a:gd name="connsiteX4-265" fmla="*/ 11444748 w 12288254"/>
                              <a:gd name="connsiteY4-266" fmla="*/ 6136481 h 6499866"/>
                              <a:gd name="connsiteX5-267" fmla="*/ 11179277 w 12288254"/>
                              <a:gd name="connsiteY5-268" fmla="*/ 325616 h 6499866"/>
                              <a:gd name="connsiteX6-269" fmla="*/ 11264 w 12288254"/>
                              <a:gd name="connsiteY6-270" fmla="*/ 647936 h 6499866"/>
                              <a:gd name="connsiteX0-271" fmla="*/ 0 w 12288254"/>
                              <a:gd name="connsiteY0-272" fmla="*/ 738571 h 6499866"/>
                              <a:gd name="connsiteX1-273" fmla="*/ 4101661 w 12288254"/>
                              <a:gd name="connsiteY1-274" fmla="*/ 2423641 h 6499866"/>
                              <a:gd name="connsiteX2-275" fmla="*/ 4708758 w 12288254"/>
                              <a:gd name="connsiteY2-276" fmla="*/ 4912633 h 6499866"/>
                              <a:gd name="connsiteX3-277" fmla="*/ 7285703 w 12288254"/>
                              <a:gd name="connsiteY3-278" fmla="*/ 5782519 h 6499866"/>
                              <a:gd name="connsiteX4-279" fmla="*/ 11444748 w 12288254"/>
                              <a:gd name="connsiteY4-280" fmla="*/ 6136481 h 6499866"/>
                              <a:gd name="connsiteX5-281" fmla="*/ 11179277 w 12288254"/>
                              <a:gd name="connsiteY5-282" fmla="*/ 325616 h 6499866"/>
                              <a:gd name="connsiteX6-283" fmla="*/ 11264 w 12288254"/>
                              <a:gd name="connsiteY6-284" fmla="*/ 647936 h 6499866"/>
                              <a:gd name="connsiteX0-285" fmla="*/ 0 w 12288254"/>
                              <a:gd name="connsiteY0-286" fmla="*/ 738571 h 6499866"/>
                              <a:gd name="connsiteX1-287" fmla="*/ 4101661 w 12288254"/>
                              <a:gd name="connsiteY1-288" fmla="*/ 2423641 h 6499866"/>
                              <a:gd name="connsiteX2-289" fmla="*/ 4708758 w 12288254"/>
                              <a:gd name="connsiteY2-290" fmla="*/ 4912633 h 6499866"/>
                              <a:gd name="connsiteX3-291" fmla="*/ 7285703 w 12288254"/>
                              <a:gd name="connsiteY3-292" fmla="*/ 5782519 h 6499866"/>
                              <a:gd name="connsiteX4-293" fmla="*/ 11444748 w 12288254"/>
                              <a:gd name="connsiteY4-294" fmla="*/ 6136481 h 6499866"/>
                              <a:gd name="connsiteX5-295" fmla="*/ 11179277 w 12288254"/>
                              <a:gd name="connsiteY5-296" fmla="*/ 325616 h 6499866"/>
                              <a:gd name="connsiteX6-297" fmla="*/ 11264 w 12288254"/>
                              <a:gd name="connsiteY6-298" fmla="*/ 647936 h 6499866"/>
                              <a:gd name="connsiteX0-299" fmla="*/ 0 w 12288254"/>
                              <a:gd name="connsiteY0-300" fmla="*/ 738571 h 6542501"/>
                              <a:gd name="connsiteX1-301" fmla="*/ 4101661 w 12288254"/>
                              <a:gd name="connsiteY1-302" fmla="*/ 2423641 h 6542501"/>
                              <a:gd name="connsiteX2-303" fmla="*/ 4708758 w 12288254"/>
                              <a:gd name="connsiteY2-304" fmla="*/ 4912633 h 6542501"/>
                              <a:gd name="connsiteX3-305" fmla="*/ 7285703 w 12288254"/>
                              <a:gd name="connsiteY3-306" fmla="*/ 5782519 h 6542501"/>
                              <a:gd name="connsiteX4-307" fmla="*/ 11444748 w 12288254"/>
                              <a:gd name="connsiteY4-308" fmla="*/ 6136481 h 6542501"/>
                              <a:gd name="connsiteX5-309" fmla="*/ 11179277 w 12288254"/>
                              <a:gd name="connsiteY5-310" fmla="*/ 325616 h 6542501"/>
                              <a:gd name="connsiteX6-311" fmla="*/ 11264 w 12288254"/>
                              <a:gd name="connsiteY6-312" fmla="*/ 647936 h 6542501"/>
                              <a:gd name="connsiteX0-313" fmla="*/ 0 w 12257359"/>
                              <a:gd name="connsiteY0-314" fmla="*/ 731471 h 6411455"/>
                              <a:gd name="connsiteX1-315" fmla="*/ 4101661 w 12257359"/>
                              <a:gd name="connsiteY1-316" fmla="*/ 2416541 h 6411455"/>
                              <a:gd name="connsiteX2-317" fmla="*/ 4708758 w 12257359"/>
                              <a:gd name="connsiteY2-318" fmla="*/ 4905533 h 6411455"/>
                              <a:gd name="connsiteX3-319" fmla="*/ 7285703 w 12257359"/>
                              <a:gd name="connsiteY3-320" fmla="*/ 5775419 h 6411455"/>
                              <a:gd name="connsiteX4-321" fmla="*/ 11378246 w 12257359"/>
                              <a:gd name="connsiteY4-322" fmla="*/ 6029629 h 6411455"/>
                              <a:gd name="connsiteX5-323" fmla="*/ 11179277 w 12257359"/>
                              <a:gd name="connsiteY5-324" fmla="*/ 318516 h 6411455"/>
                              <a:gd name="connsiteX6-325" fmla="*/ 11264 w 12257359"/>
                              <a:gd name="connsiteY6-326" fmla="*/ 640836 h 6411455"/>
                              <a:gd name="connsiteX0-327" fmla="*/ 0 w 12257359"/>
                              <a:gd name="connsiteY0-328" fmla="*/ 731471 h 6411455"/>
                              <a:gd name="connsiteX1-329" fmla="*/ 4101661 w 12257359"/>
                              <a:gd name="connsiteY1-330" fmla="*/ 2416541 h 6411455"/>
                              <a:gd name="connsiteX2-331" fmla="*/ 4708758 w 12257359"/>
                              <a:gd name="connsiteY2-332" fmla="*/ 4905533 h 6411455"/>
                              <a:gd name="connsiteX3-333" fmla="*/ 7285703 w 12257359"/>
                              <a:gd name="connsiteY3-334" fmla="*/ 5775419 h 6411455"/>
                              <a:gd name="connsiteX4-335" fmla="*/ 11378246 w 12257359"/>
                              <a:gd name="connsiteY4-336" fmla="*/ 6029629 h 6411455"/>
                              <a:gd name="connsiteX5-337" fmla="*/ 11179277 w 12257359"/>
                              <a:gd name="connsiteY5-338" fmla="*/ 318516 h 6411455"/>
                              <a:gd name="connsiteX6-339" fmla="*/ 11264 w 12257359"/>
                              <a:gd name="connsiteY6-340" fmla="*/ 640836 h 6411455"/>
                              <a:gd name="connsiteX0-341" fmla="*/ 0 w 12257359"/>
                              <a:gd name="connsiteY0-342" fmla="*/ 731471 h 6411455"/>
                              <a:gd name="connsiteX1-343" fmla="*/ 4101661 w 12257359"/>
                              <a:gd name="connsiteY1-344" fmla="*/ 2416541 h 6411455"/>
                              <a:gd name="connsiteX2-345" fmla="*/ 4708758 w 12257359"/>
                              <a:gd name="connsiteY2-346" fmla="*/ 4905533 h 6411455"/>
                              <a:gd name="connsiteX3-347" fmla="*/ 7285703 w 12257359"/>
                              <a:gd name="connsiteY3-348" fmla="*/ 5775419 h 6411455"/>
                              <a:gd name="connsiteX4-349" fmla="*/ 11378246 w 12257359"/>
                              <a:gd name="connsiteY4-350" fmla="*/ 6029629 h 6411455"/>
                              <a:gd name="connsiteX5-351" fmla="*/ 11179277 w 12257359"/>
                              <a:gd name="connsiteY5-352" fmla="*/ 318516 h 6411455"/>
                              <a:gd name="connsiteX6-353" fmla="*/ 11264 w 12257359"/>
                              <a:gd name="connsiteY6-354" fmla="*/ 640836 h 6411455"/>
                              <a:gd name="connsiteX0-355" fmla="*/ 0 w 12257359"/>
                              <a:gd name="connsiteY0-356" fmla="*/ 731471 h 6428432"/>
                              <a:gd name="connsiteX1-357" fmla="*/ 4101661 w 12257359"/>
                              <a:gd name="connsiteY1-358" fmla="*/ 2416541 h 6428432"/>
                              <a:gd name="connsiteX2-359" fmla="*/ 4708758 w 12257359"/>
                              <a:gd name="connsiteY2-360" fmla="*/ 4905533 h 6428432"/>
                              <a:gd name="connsiteX3-361" fmla="*/ 7285703 w 12257359"/>
                              <a:gd name="connsiteY3-362" fmla="*/ 5775419 h 6428432"/>
                              <a:gd name="connsiteX4-363" fmla="*/ 11378246 w 12257359"/>
                              <a:gd name="connsiteY4-364" fmla="*/ 6029629 h 6428432"/>
                              <a:gd name="connsiteX5-365" fmla="*/ 11179277 w 12257359"/>
                              <a:gd name="connsiteY5-366" fmla="*/ 318516 h 6428432"/>
                              <a:gd name="connsiteX6-367" fmla="*/ 11264 w 12257359"/>
                              <a:gd name="connsiteY6-368" fmla="*/ 640836 h 6428432"/>
                              <a:gd name="connsiteX0-369" fmla="*/ 0 w 12318239"/>
                              <a:gd name="connsiteY0-370" fmla="*/ 731471 h 6250892"/>
                              <a:gd name="connsiteX1-371" fmla="*/ 4101661 w 12318239"/>
                              <a:gd name="connsiteY1-372" fmla="*/ 2416541 h 6250892"/>
                              <a:gd name="connsiteX2-373" fmla="*/ 4708758 w 12318239"/>
                              <a:gd name="connsiteY2-374" fmla="*/ 4905533 h 6250892"/>
                              <a:gd name="connsiteX3-375" fmla="*/ 7285703 w 12318239"/>
                              <a:gd name="connsiteY3-376" fmla="*/ 5775419 h 6250892"/>
                              <a:gd name="connsiteX4-377" fmla="*/ 11378246 w 12318239"/>
                              <a:gd name="connsiteY4-378" fmla="*/ 6029629 h 6250892"/>
                              <a:gd name="connsiteX5-379" fmla="*/ 11179277 w 12318239"/>
                              <a:gd name="connsiteY5-380" fmla="*/ 318516 h 6250892"/>
                              <a:gd name="connsiteX6-381" fmla="*/ 11264 w 12318239"/>
                              <a:gd name="connsiteY6-382" fmla="*/ 640836 h 6250892"/>
                              <a:gd name="connsiteX0-383" fmla="*/ 0 w 12318239"/>
                              <a:gd name="connsiteY0-384" fmla="*/ 731471 h 6237219"/>
                              <a:gd name="connsiteX1-385" fmla="*/ 4101661 w 12318239"/>
                              <a:gd name="connsiteY1-386" fmla="*/ 2416541 h 6237219"/>
                              <a:gd name="connsiteX2-387" fmla="*/ 4613508 w 12318239"/>
                              <a:gd name="connsiteY2-388" fmla="*/ 4829333 h 6237219"/>
                              <a:gd name="connsiteX3-389" fmla="*/ 7285703 w 12318239"/>
                              <a:gd name="connsiteY3-390" fmla="*/ 5775419 h 6237219"/>
                              <a:gd name="connsiteX4-391" fmla="*/ 11378246 w 12318239"/>
                              <a:gd name="connsiteY4-392" fmla="*/ 6029629 h 6237219"/>
                              <a:gd name="connsiteX5-393" fmla="*/ 11179277 w 12318239"/>
                              <a:gd name="connsiteY5-394" fmla="*/ 318516 h 6237219"/>
                              <a:gd name="connsiteX6-395" fmla="*/ 11264 w 12318239"/>
                              <a:gd name="connsiteY6-396" fmla="*/ 640836 h 6237219"/>
                              <a:gd name="connsiteX0-397" fmla="*/ 0 w 12318239"/>
                              <a:gd name="connsiteY0-398" fmla="*/ 731471 h 6237219"/>
                              <a:gd name="connsiteX1-399" fmla="*/ 4101661 w 12318239"/>
                              <a:gd name="connsiteY1-400" fmla="*/ 2416541 h 6237219"/>
                              <a:gd name="connsiteX2-401" fmla="*/ 4613508 w 12318239"/>
                              <a:gd name="connsiteY2-402" fmla="*/ 4829333 h 6237219"/>
                              <a:gd name="connsiteX3-403" fmla="*/ 7285703 w 12318239"/>
                              <a:gd name="connsiteY3-404" fmla="*/ 5775419 h 6237219"/>
                              <a:gd name="connsiteX4-405" fmla="*/ 11378246 w 12318239"/>
                              <a:gd name="connsiteY4-406" fmla="*/ 6029629 h 6237219"/>
                              <a:gd name="connsiteX5-407" fmla="*/ 11179277 w 12318239"/>
                              <a:gd name="connsiteY5-408" fmla="*/ 318516 h 6237219"/>
                              <a:gd name="connsiteX6-409" fmla="*/ 11264 w 12318239"/>
                              <a:gd name="connsiteY6-410" fmla="*/ 640836 h 6237219"/>
                              <a:gd name="connsiteX0-411" fmla="*/ 0 w 12254778"/>
                              <a:gd name="connsiteY0-412" fmla="*/ 731471 h 6394381"/>
                              <a:gd name="connsiteX1-413" fmla="*/ 4101661 w 12254778"/>
                              <a:gd name="connsiteY1-414" fmla="*/ 2416541 h 6394381"/>
                              <a:gd name="connsiteX2-415" fmla="*/ 4613508 w 12254778"/>
                              <a:gd name="connsiteY2-416" fmla="*/ 4829333 h 6394381"/>
                              <a:gd name="connsiteX3-417" fmla="*/ 7335580 w 12254778"/>
                              <a:gd name="connsiteY3-418" fmla="*/ 5708917 h 6394381"/>
                              <a:gd name="connsiteX4-419" fmla="*/ 11378246 w 12254778"/>
                              <a:gd name="connsiteY4-420" fmla="*/ 6029629 h 6394381"/>
                              <a:gd name="connsiteX5-421" fmla="*/ 11179277 w 12254778"/>
                              <a:gd name="connsiteY5-422" fmla="*/ 318516 h 6394381"/>
                              <a:gd name="connsiteX6-423" fmla="*/ 11264 w 12254778"/>
                              <a:gd name="connsiteY6-424" fmla="*/ 640836 h 6394381"/>
                              <a:gd name="connsiteX0-425" fmla="*/ 0 w 12334365"/>
                              <a:gd name="connsiteY0-426" fmla="*/ 731471 h 6067878"/>
                              <a:gd name="connsiteX1-427" fmla="*/ 4101661 w 12334365"/>
                              <a:gd name="connsiteY1-428" fmla="*/ 2416541 h 6067878"/>
                              <a:gd name="connsiteX2-429" fmla="*/ 4613508 w 12334365"/>
                              <a:gd name="connsiteY2-430" fmla="*/ 4829333 h 6067878"/>
                              <a:gd name="connsiteX3-431" fmla="*/ 7335580 w 12334365"/>
                              <a:gd name="connsiteY3-432" fmla="*/ 5708917 h 6067878"/>
                              <a:gd name="connsiteX4-433" fmla="*/ 11378246 w 12334365"/>
                              <a:gd name="connsiteY4-434" fmla="*/ 6029629 h 6067878"/>
                              <a:gd name="connsiteX5-435" fmla="*/ 11179277 w 12334365"/>
                              <a:gd name="connsiteY5-436" fmla="*/ 318516 h 6067878"/>
                              <a:gd name="connsiteX6-437" fmla="*/ 11264 w 12334365"/>
                              <a:gd name="connsiteY6-438" fmla="*/ 640836 h 6067878"/>
                              <a:gd name="connsiteX0-439" fmla="*/ 0 w 11794550"/>
                              <a:gd name="connsiteY0-440" fmla="*/ 388260 h 6019031"/>
                              <a:gd name="connsiteX1-441" fmla="*/ 4101661 w 11794550"/>
                              <a:gd name="connsiteY1-442" fmla="*/ 2073330 h 6019031"/>
                              <a:gd name="connsiteX2-443" fmla="*/ 4613508 w 11794550"/>
                              <a:gd name="connsiteY2-444" fmla="*/ 4486122 h 6019031"/>
                              <a:gd name="connsiteX3-445" fmla="*/ 7335580 w 11794550"/>
                              <a:gd name="connsiteY3-446" fmla="*/ 5365706 h 6019031"/>
                              <a:gd name="connsiteX4-447" fmla="*/ 11378246 w 11794550"/>
                              <a:gd name="connsiteY4-448" fmla="*/ 5686418 h 6019031"/>
                              <a:gd name="connsiteX5-449" fmla="*/ 10379177 w 11794550"/>
                              <a:gd name="connsiteY5-450" fmla="*/ 413455 h 6019031"/>
                              <a:gd name="connsiteX6-451" fmla="*/ 11264 w 11794550"/>
                              <a:gd name="connsiteY6-452" fmla="*/ 297625 h 6019031"/>
                              <a:gd name="connsiteX0-453" fmla="*/ 0 w 11951606"/>
                              <a:gd name="connsiteY0-454" fmla="*/ 90635 h 5721406"/>
                              <a:gd name="connsiteX1-455" fmla="*/ 4101661 w 11951606"/>
                              <a:gd name="connsiteY1-456" fmla="*/ 1775705 h 5721406"/>
                              <a:gd name="connsiteX2-457" fmla="*/ 4613508 w 11951606"/>
                              <a:gd name="connsiteY2-458" fmla="*/ 4188497 h 5721406"/>
                              <a:gd name="connsiteX3-459" fmla="*/ 7335580 w 11951606"/>
                              <a:gd name="connsiteY3-460" fmla="*/ 5068081 h 5721406"/>
                              <a:gd name="connsiteX4-461" fmla="*/ 11378246 w 11951606"/>
                              <a:gd name="connsiteY4-462" fmla="*/ 5388793 h 5721406"/>
                              <a:gd name="connsiteX5-463" fmla="*/ 10379177 w 11951606"/>
                              <a:gd name="connsiteY5-464" fmla="*/ 115830 h 5721406"/>
                              <a:gd name="connsiteX6-465" fmla="*/ 11264 w 11951606"/>
                              <a:gd name="connsiteY6-466" fmla="*/ 0 h 5721406"/>
                              <a:gd name="connsiteX0-467" fmla="*/ 0 w 11951606"/>
                              <a:gd name="connsiteY0-468" fmla="*/ 90635 h 5721406"/>
                              <a:gd name="connsiteX1-469" fmla="*/ 4101661 w 11951606"/>
                              <a:gd name="connsiteY1-470" fmla="*/ 1775705 h 5721406"/>
                              <a:gd name="connsiteX2-471" fmla="*/ 4613508 w 11951606"/>
                              <a:gd name="connsiteY2-472" fmla="*/ 4188497 h 5721406"/>
                              <a:gd name="connsiteX3-473" fmla="*/ 7335580 w 11951606"/>
                              <a:gd name="connsiteY3-474" fmla="*/ 5068081 h 5721406"/>
                              <a:gd name="connsiteX4-475" fmla="*/ 11378246 w 11951606"/>
                              <a:gd name="connsiteY4-476" fmla="*/ 5388793 h 5721406"/>
                              <a:gd name="connsiteX5-477" fmla="*/ 10379177 w 11951606"/>
                              <a:gd name="connsiteY5-478" fmla="*/ 115830 h 5721406"/>
                              <a:gd name="connsiteX6-479" fmla="*/ 11264 w 11951606"/>
                              <a:gd name="connsiteY6-480" fmla="*/ 0 h 5721406"/>
                              <a:gd name="connsiteX0-481" fmla="*/ 0 w 11550436"/>
                              <a:gd name="connsiteY0-482" fmla="*/ 90635 h 5721406"/>
                              <a:gd name="connsiteX1-483" fmla="*/ 4101661 w 11550436"/>
                              <a:gd name="connsiteY1-484" fmla="*/ 1775705 h 5721406"/>
                              <a:gd name="connsiteX2-485" fmla="*/ 4613508 w 11550436"/>
                              <a:gd name="connsiteY2-486" fmla="*/ 4188497 h 5721406"/>
                              <a:gd name="connsiteX3-487" fmla="*/ 7335580 w 11550436"/>
                              <a:gd name="connsiteY3-488" fmla="*/ 5068081 h 5721406"/>
                              <a:gd name="connsiteX4-489" fmla="*/ 11378246 w 11550436"/>
                              <a:gd name="connsiteY4-490" fmla="*/ 5388793 h 5721406"/>
                              <a:gd name="connsiteX5-491" fmla="*/ 10379177 w 11550436"/>
                              <a:gd name="connsiteY5-492" fmla="*/ 115830 h 5721406"/>
                              <a:gd name="connsiteX6-493" fmla="*/ 11264 w 11550436"/>
                              <a:gd name="connsiteY6-494" fmla="*/ 0 h 5721406"/>
                              <a:gd name="connsiteX0-495" fmla="*/ 0 w 11550436"/>
                              <a:gd name="connsiteY0-496" fmla="*/ 90635 h 5721406"/>
                              <a:gd name="connsiteX1-497" fmla="*/ 4101661 w 11550436"/>
                              <a:gd name="connsiteY1-498" fmla="*/ 1775705 h 5721406"/>
                              <a:gd name="connsiteX2-499" fmla="*/ 4613508 w 11550436"/>
                              <a:gd name="connsiteY2-500" fmla="*/ 4188497 h 5721406"/>
                              <a:gd name="connsiteX3-501" fmla="*/ 7335580 w 11550436"/>
                              <a:gd name="connsiteY3-502" fmla="*/ 5068081 h 5721406"/>
                              <a:gd name="connsiteX4-503" fmla="*/ 11378246 w 11550436"/>
                              <a:gd name="connsiteY4-504" fmla="*/ 5388793 h 5721406"/>
                              <a:gd name="connsiteX5-505" fmla="*/ 10379177 w 11550436"/>
                              <a:gd name="connsiteY5-506" fmla="*/ 115830 h 5721406"/>
                              <a:gd name="connsiteX6-507" fmla="*/ 11264 w 11550436"/>
                              <a:gd name="connsiteY6-508" fmla="*/ 0 h 5721406"/>
                              <a:gd name="connsiteX0-509" fmla="*/ 0 w 11071709"/>
                              <a:gd name="connsiteY0-510" fmla="*/ 90635 h 5568770"/>
                              <a:gd name="connsiteX1-511" fmla="*/ 4101661 w 11071709"/>
                              <a:gd name="connsiteY1-512" fmla="*/ 1775705 h 5568770"/>
                              <a:gd name="connsiteX2-513" fmla="*/ 4613508 w 11071709"/>
                              <a:gd name="connsiteY2-514" fmla="*/ 4188497 h 5568770"/>
                              <a:gd name="connsiteX3-515" fmla="*/ 7335580 w 11071709"/>
                              <a:gd name="connsiteY3-516" fmla="*/ 5068081 h 5568770"/>
                              <a:gd name="connsiteX4-517" fmla="*/ 10749596 w 11071709"/>
                              <a:gd name="connsiteY4-518" fmla="*/ 5198293 h 5568770"/>
                              <a:gd name="connsiteX5-519" fmla="*/ 10379177 w 11071709"/>
                              <a:gd name="connsiteY5-520" fmla="*/ 115830 h 5568770"/>
                              <a:gd name="connsiteX6-521" fmla="*/ 11264 w 11071709"/>
                              <a:gd name="connsiteY6-522" fmla="*/ 0 h 5568770"/>
                              <a:gd name="connsiteX0-523" fmla="*/ 0 w 11071709"/>
                              <a:gd name="connsiteY0-524" fmla="*/ 90635 h 5568770"/>
                              <a:gd name="connsiteX1-525" fmla="*/ 4101661 w 11071709"/>
                              <a:gd name="connsiteY1-526" fmla="*/ 1775705 h 5568770"/>
                              <a:gd name="connsiteX2-527" fmla="*/ 4613508 w 11071709"/>
                              <a:gd name="connsiteY2-528" fmla="*/ 4188497 h 5568770"/>
                              <a:gd name="connsiteX3-529" fmla="*/ 7335580 w 11071709"/>
                              <a:gd name="connsiteY3-530" fmla="*/ 5068081 h 5568770"/>
                              <a:gd name="connsiteX4-531" fmla="*/ 10749596 w 11071709"/>
                              <a:gd name="connsiteY4-532" fmla="*/ 5198293 h 5568770"/>
                              <a:gd name="connsiteX5-533" fmla="*/ 10379177 w 11071709"/>
                              <a:gd name="connsiteY5-534" fmla="*/ 115830 h 5568770"/>
                              <a:gd name="connsiteX6-535" fmla="*/ 11264 w 11071709"/>
                              <a:gd name="connsiteY6-536" fmla="*/ 0 h 5568770"/>
                              <a:gd name="connsiteX0-537" fmla="*/ 0 w 11071709"/>
                              <a:gd name="connsiteY0-538" fmla="*/ 90635 h 5410340"/>
                              <a:gd name="connsiteX1-539" fmla="*/ 4101661 w 11071709"/>
                              <a:gd name="connsiteY1-540" fmla="*/ 1775705 h 5410340"/>
                              <a:gd name="connsiteX2-541" fmla="*/ 4613508 w 11071709"/>
                              <a:gd name="connsiteY2-542" fmla="*/ 4188497 h 5410340"/>
                              <a:gd name="connsiteX3-543" fmla="*/ 10749596 w 11071709"/>
                              <a:gd name="connsiteY3-544" fmla="*/ 5198293 h 5410340"/>
                              <a:gd name="connsiteX4-545" fmla="*/ 10379177 w 11071709"/>
                              <a:gd name="connsiteY4-546" fmla="*/ 115830 h 5410340"/>
                              <a:gd name="connsiteX5-547" fmla="*/ 11264 w 11071709"/>
                              <a:gd name="connsiteY5-548" fmla="*/ 0 h 5410340"/>
                              <a:gd name="connsiteX0-549" fmla="*/ 0 w 11071709"/>
                              <a:gd name="connsiteY0-550" fmla="*/ 90635 h 5466543"/>
                              <a:gd name="connsiteX1-551" fmla="*/ 4101661 w 11071709"/>
                              <a:gd name="connsiteY1-552" fmla="*/ 1775705 h 5466543"/>
                              <a:gd name="connsiteX2-553" fmla="*/ 4975458 w 11071709"/>
                              <a:gd name="connsiteY2-554" fmla="*/ 4550447 h 5466543"/>
                              <a:gd name="connsiteX3-555" fmla="*/ 10749596 w 11071709"/>
                              <a:gd name="connsiteY3-556" fmla="*/ 5198293 h 5466543"/>
                              <a:gd name="connsiteX4-557" fmla="*/ 10379177 w 11071709"/>
                              <a:gd name="connsiteY4-558" fmla="*/ 115830 h 5466543"/>
                              <a:gd name="connsiteX5-559" fmla="*/ 11264 w 11071709"/>
                              <a:gd name="connsiteY5-560" fmla="*/ 0 h 5466543"/>
                              <a:gd name="connsiteX0-561" fmla="*/ 0 w 11071709"/>
                              <a:gd name="connsiteY0-562" fmla="*/ 90635 h 5451023"/>
                              <a:gd name="connsiteX1-563" fmla="*/ 4101661 w 11071709"/>
                              <a:gd name="connsiteY1-564" fmla="*/ 1775705 h 5451023"/>
                              <a:gd name="connsiteX2-565" fmla="*/ 4975458 w 11071709"/>
                              <a:gd name="connsiteY2-566" fmla="*/ 4550447 h 5451023"/>
                              <a:gd name="connsiteX3-567" fmla="*/ 10749596 w 11071709"/>
                              <a:gd name="connsiteY3-568" fmla="*/ 5198293 h 5451023"/>
                              <a:gd name="connsiteX4-569" fmla="*/ 10379177 w 11071709"/>
                              <a:gd name="connsiteY4-570" fmla="*/ 115830 h 5451023"/>
                              <a:gd name="connsiteX5-571" fmla="*/ 11264 w 11071709"/>
                              <a:gd name="connsiteY5-572" fmla="*/ 0 h 5451023"/>
                              <a:gd name="connsiteX0-573" fmla="*/ 0 w 11071709"/>
                              <a:gd name="connsiteY0-574" fmla="*/ 90635 h 5447740"/>
                              <a:gd name="connsiteX1-575" fmla="*/ 4101661 w 11071709"/>
                              <a:gd name="connsiteY1-576" fmla="*/ 1775705 h 5447740"/>
                              <a:gd name="connsiteX2-577" fmla="*/ 5299308 w 11071709"/>
                              <a:gd name="connsiteY2-578" fmla="*/ 4531397 h 5447740"/>
                              <a:gd name="connsiteX3-579" fmla="*/ 10749596 w 11071709"/>
                              <a:gd name="connsiteY3-580" fmla="*/ 5198293 h 5447740"/>
                              <a:gd name="connsiteX4-581" fmla="*/ 10379177 w 11071709"/>
                              <a:gd name="connsiteY4-582" fmla="*/ 115830 h 5447740"/>
                              <a:gd name="connsiteX5-583" fmla="*/ 11264 w 11071709"/>
                              <a:gd name="connsiteY5-584" fmla="*/ 0 h 5447740"/>
                              <a:gd name="connsiteX0-585" fmla="*/ 0 w 11071709"/>
                              <a:gd name="connsiteY0-586" fmla="*/ 90635 h 5455663"/>
                              <a:gd name="connsiteX1-587" fmla="*/ 4425511 w 11071709"/>
                              <a:gd name="connsiteY1-588" fmla="*/ 2042405 h 5455663"/>
                              <a:gd name="connsiteX2-589" fmla="*/ 5299308 w 11071709"/>
                              <a:gd name="connsiteY2-590" fmla="*/ 4531397 h 5455663"/>
                              <a:gd name="connsiteX3-591" fmla="*/ 10749596 w 11071709"/>
                              <a:gd name="connsiteY3-592" fmla="*/ 5198293 h 5455663"/>
                              <a:gd name="connsiteX4-593" fmla="*/ 10379177 w 11071709"/>
                              <a:gd name="connsiteY4-594" fmla="*/ 115830 h 5455663"/>
                              <a:gd name="connsiteX5-595" fmla="*/ 11264 w 11071709"/>
                              <a:gd name="connsiteY5-596" fmla="*/ 0 h 5455663"/>
                              <a:gd name="connsiteX0-597" fmla="*/ 0 w 11071709"/>
                              <a:gd name="connsiteY0-598" fmla="*/ 90635 h 5455663"/>
                              <a:gd name="connsiteX1-599" fmla="*/ 4425511 w 11071709"/>
                              <a:gd name="connsiteY1-600" fmla="*/ 2042405 h 5455663"/>
                              <a:gd name="connsiteX2-601" fmla="*/ 5299308 w 11071709"/>
                              <a:gd name="connsiteY2-602" fmla="*/ 4531397 h 5455663"/>
                              <a:gd name="connsiteX3-603" fmla="*/ 10749596 w 11071709"/>
                              <a:gd name="connsiteY3-604" fmla="*/ 5198293 h 5455663"/>
                              <a:gd name="connsiteX4-605" fmla="*/ 10379177 w 11071709"/>
                              <a:gd name="connsiteY4-606" fmla="*/ 115830 h 5455663"/>
                              <a:gd name="connsiteX5-607" fmla="*/ 11264 w 11071709"/>
                              <a:gd name="connsiteY5-608" fmla="*/ 0 h 5455663"/>
                              <a:gd name="connsiteX0-609" fmla="*/ 0 w 11071709"/>
                              <a:gd name="connsiteY0-610" fmla="*/ 90635 h 5456171"/>
                              <a:gd name="connsiteX1-611" fmla="*/ 4349311 w 11071709"/>
                              <a:gd name="connsiteY1-612" fmla="*/ 2023355 h 5456171"/>
                              <a:gd name="connsiteX2-613" fmla="*/ 5299308 w 11071709"/>
                              <a:gd name="connsiteY2-614" fmla="*/ 4531397 h 5456171"/>
                              <a:gd name="connsiteX3-615" fmla="*/ 10749596 w 11071709"/>
                              <a:gd name="connsiteY3-616" fmla="*/ 5198293 h 5456171"/>
                              <a:gd name="connsiteX4-617" fmla="*/ 10379177 w 11071709"/>
                              <a:gd name="connsiteY4-618" fmla="*/ 115830 h 5456171"/>
                              <a:gd name="connsiteX5-619" fmla="*/ 11264 w 11071709"/>
                              <a:gd name="connsiteY5-620" fmla="*/ 0 h 5456171"/>
                              <a:gd name="connsiteX0-621" fmla="*/ 0 w 11071709"/>
                              <a:gd name="connsiteY0-622" fmla="*/ 90635 h 5482401"/>
                              <a:gd name="connsiteX1-623" fmla="*/ 4349311 w 11071709"/>
                              <a:gd name="connsiteY1-624" fmla="*/ 2023355 h 5482401"/>
                              <a:gd name="connsiteX2-625" fmla="*/ 5185008 w 11071709"/>
                              <a:gd name="connsiteY2-626" fmla="*/ 4664747 h 5482401"/>
                              <a:gd name="connsiteX3-627" fmla="*/ 10749596 w 11071709"/>
                              <a:gd name="connsiteY3-628" fmla="*/ 5198293 h 5482401"/>
                              <a:gd name="connsiteX4-629" fmla="*/ 10379177 w 11071709"/>
                              <a:gd name="connsiteY4-630" fmla="*/ 115830 h 5482401"/>
                              <a:gd name="connsiteX5-631" fmla="*/ 11264 w 11071709"/>
                              <a:gd name="connsiteY5-632" fmla="*/ 0 h 5482401"/>
                              <a:gd name="connsiteX0-633" fmla="*/ 0 w 11071709"/>
                              <a:gd name="connsiteY0-634" fmla="*/ 90635 h 5482401"/>
                              <a:gd name="connsiteX1-635" fmla="*/ 4349311 w 11071709"/>
                              <a:gd name="connsiteY1-636" fmla="*/ 2023355 h 5482401"/>
                              <a:gd name="connsiteX2-637" fmla="*/ 5185008 w 11071709"/>
                              <a:gd name="connsiteY2-638" fmla="*/ 4664747 h 5482401"/>
                              <a:gd name="connsiteX3-639" fmla="*/ 10749596 w 11071709"/>
                              <a:gd name="connsiteY3-640" fmla="*/ 5198293 h 5482401"/>
                              <a:gd name="connsiteX4-641" fmla="*/ 10379177 w 11071709"/>
                              <a:gd name="connsiteY4-642" fmla="*/ 115830 h 5482401"/>
                              <a:gd name="connsiteX5-643" fmla="*/ 11264 w 11071709"/>
                              <a:gd name="connsiteY5-644" fmla="*/ 0 h 5482401"/>
                              <a:gd name="connsiteX0-645" fmla="*/ 0 w 11071709"/>
                              <a:gd name="connsiteY0-646" fmla="*/ 90635 h 5482401"/>
                              <a:gd name="connsiteX1-647" fmla="*/ 4349311 w 11071709"/>
                              <a:gd name="connsiteY1-648" fmla="*/ 2023355 h 5482401"/>
                              <a:gd name="connsiteX2-649" fmla="*/ 5185008 w 11071709"/>
                              <a:gd name="connsiteY2-650" fmla="*/ 4664747 h 5482401"/>
                              <a:gd name="connsiteX3-651" fmla="*/ 10749596 w 11071709"/>
                              <a:gd name="connsiteY3-652" fmla="*/ 5198293 h 5482401"/>
                              <a:gd name="connsiteX4-653" fmla="*/ 10379177 w 11071709"/>
                              <a:gd name="connsiteY4-654" fmla="*/ 115830 h 5482401"/>
                              <a:gd name="connsiteX5-655" fmla="*/ 11264 w 11071709"/>
                              <a:gd name="connsiteY5-656" fmla="*/ 0 h 5482401"/>
                              <a:gd name="connsiteX0-657" fmla="*/ 0 w 11071709"/>
                              <a:gd name="connsiteY0-658" fmla="*/ 90635 h 5482401"/>
                              <a:gd name="connsiteX1-659" fmla="*/ 4349311 w 11071709"/>
                              <a:gd name="connsiteY1-660" fmla="*/ 2023355 h 5482401"/>
                              <a:gd name="connsiteX2-661" fmla="*/ 5185008 w 11071709"/>
                              <a:gd name="connsiteY2-662" fmla="*/ 4664747 h 5482401"/>
                              <a:gd name="connsiteX3-663" fmla="*/ 10749596 w 11071709"/>
                              <a:gd name="connsiteY3-664" fmla="*/ 5198293 h 5482401"/>
                              <a:gd name="connsiteX4-665" fmla="*/ 10379177 w 11071709"/>
                              <a:gd name="connsiteY4-666" fmla="*/ 115830 h 5482401"/>
                              <a:gd name="connsiteX5-667" fmla="*/ 11264 w 11071709"/>
                              <a:gd name="connsiteY5-668" fmla="*/ 0 h 5482401"/>
                              <a:gd name="connsiteX0-669" fmla="*/ 0 w 11071709"/>
                              <a:gd name="connsiteY0-670" fmla="*/ 90635 h 5478854"/>
                              <a:gd name="connsiteX1-671" fmla="*/ 4349311 w 11071709"/>
                              <a:gd name="connsiteY1-672" fmla="*/ 2023355 h 5478854"/>
                              <a:gd name="connsiteX2-673" fmla="*/ 5185008 w 11071709"/>
                              <a:gd name="connsiteY2-674" fmla="*/ 4664747 h 5478854"/>
                              <a:gd name="connsiteX3-675" fmla="*/ 10749596 w 11071709"/>
                              <a:gd name="connsiteY3-676" fmla="*/ 5198293 h 5478854"/>
                              <a:gd name="connsiteX4-677" fmla="*/ 10379177 w 11071709"/>
                              <a:gd name="connsiteY4-678" fmla="*/ 115830 h 5478854"/>
                              <a:gd name="connsiteX5-679" fmla="*/ 11264 w 11071709"/>
                              <a:gd name="connsiteY5-680" fmla="*/ 0 h 5478854"/>
                              <a:gd name="connsiteX0-681" fmla="*/ 0 w 11071709"/>
                              <a:gd name="connsiteY0-682" fmla="*/ 90635 h 5487233"/>
                              <a:gd name="connsiteX1-683" fmla="*/ 4215961 w 11071709"/>
                              <a:gd name="connsiteY1-684" fmla="*/ 1870955 h 5487233"/>
                              <a:gd name="connsiteX2-685" fmla="*/ 5185008 w 11071709"/>
                              <a:gd name="connsiteY2-686" fmla="*/ 4664747 h 5487233"/>
                              <a:gd name="connsiteX3-687" fmla="*/ 10749596 w 11071709"/>
                              <a:gd name="connsiteY3-688" fmla="*/ 5198293 h 5487233"/>
                              <a:gd name="connsiteX4-689" fmla="*/ 10379177 w 11071709"/>
                              <a:gd name="connsiteY4-690" fmla="*/ 115830 h 5487233"/>
                              <a:gd name="connsiteX5-691" fmla="*/ 11264 w 11071709"/>
                              <a:gd name="connsiteY5-692" fmla="*/ 0 h 5487233"/>
                              <a:gd name="connsiteX0-693" fmla="*/ 0 w 11071709"/>
                              <a:gd name="connsiteY0-694" fmla="*/ 90635 h 5487233"/>
                              <a:gd name="connsiteX1-695" fmla="*/ 4215961 w 11071709"/>
                              <a:gd name="connsiteY1-696" fmla="*/ 1870955 h 5487233"/>
                              <a:gd name="connsiteX2-697" fmla="*/ 5185008 w 11071709"/>
                              <a:gd name="connsiteY2-698" fmla="*/ 4664747 h 5487233"/>
                              <a:gd name="connsiteX3-699" fmla="*/ 10749596 w 11071709"/>
                              <a:gd name="connsiteY3-700" fmla="*/ 5198293 h 5487233"/>
                              <a:gd name="connsiteX4-701" fmla="*/ 10379177 w 11071709"/>
                              <a:gd name="connsiteY4-702" fmla="*/ 115830 h 5487233"/>
                              <a:gd name="connsiteX5-703" fmla="*/ 11264 w 11071709"/>
                              <a:gd name="connsiteY5-704" fmla="*/ 0 h 5487233"/>
                              <a:gd name="connsiteX0-705" fmla="*/ 0 w 11071709"/>
                              <a:gd name="connsiteY0-706" fmla="*/ 90635 h 5426204"/>
                              <a:gd name="connsiteX1-707" fmla="*/ 4215961 w 11071709"/>
                              <a:gd name="connsiteY1-708" fmla="*/ 1870955 h 5426204"/>
                              <a:gd name="connsiteX2-709" fmla="*/ 4880208 w 11071709"/>
                              <a:gd name="connsiteY2-710" fmla="*/ 4321847 h 5426204"/>
                              <a:gd name="connsiteX3-711" fmla="*/ 10749596 w 11071709"/>
                              <a:gd name="connsiteY3-712" fmla="*/ 5198293 h 5426204"/>
                              <a:gd name="connsiteX4-713" fmla="*/ 10379177 w 11071709"/>
                              <a:gd name="connsiteY4-714" fmla="*/ 115830 h 5426204"/>
                              <a:gd name="connsiteX5-715" fmla="*/ 11264 w 11071709"/>
                              <a:gd name="connsiteY5-716" fmla="*/ 0 h 5426204"/>
                              <a:gd name="connsiteX0-717" fmla="*/ 0 w 11071709"/>
                              <a:gd name="connsiteY0-718" fmla="*/ 90635 h 5449125"/>
                              <a:gd name="connsiteX1-719" fmla="*/ 4215961 w 11071709"/>
                              <a:gd name="connsiteY1-720" fmla="*/ 1870955 h 5449125"/>
                              <a:gd name="connsiteX2-721" fmla="*/ 4880208 w 11071709"/>
                              <a:gd name="connsiteY2-722" fmla="*/ 4321847 h 5449125"/>
                              <a:gd name="connsiteX3-723" fmla="*/ 8099938 w 11071709"/>
                              <a:gd name="connsiteY3-724" fmla="*/ 4299455 h 5449125"/>
                              <a:gd name="connsiteX4-725" fmla="*/ 10749596 w 11071709"/>
                              <a:gd name="connsiteY4-726" fmla="*/ 5198293 h 5449125"/>
                              <a:gd name="connsiteX5-727" fmla="*/ 10379177 w 11071709"/>
                              <a:gd name="connsiteY5-728" fmla="*/ 115830 h 5449125"/>
                              <a:gd name="connsiteX6-729" fmla="*/ 11264 w 11071709"/>
                              <a:gd name="connsiteY6-730" fmla="*/ 0 h 5449125"/>
                              <a:gd name="connsiteX0-731" fmla="*/ 0 w 11071709"/>
                              <a:gd name="connsiteY0-732" fmla="*/ 90635 h 5436910"/>
                              <a:gd name="connsiteX1-733" fmla="*/ 4215961 w 11071709"/>
                              <a:gd name="connsiteY1-734" fmla="*/ 1870955 h 5436910"/>
                              <a:gd name="connsiteX2-735" fmla="*/ 4880208 w 11071709"/>
                              <a:gd name="connsiteY2-736" fmla="*/ 4321847 h 5436910"/>
                              <a:gd name="connsiteX3-737" fmla="*/ 8214238 w 11071709"/>
                              <a:gd name="connsiteY3-738" fmla="*/ 4185155 h 5436910"/>
                              <a:gd name="connsiteX4-739" fmla="*/ 10749596 w 11071709"/>
                              <a:gd name="connsiteY4-740" fmla="*/ 5198293 h 5436910"/>
                              <a:gd name="connsiteX5-741" fmla="*/ 10379177 w 11071709"/>
                              <a:gd name="connsiteY5-742" fmla="*/ 115830 h 5436910"/>
                              <a:gd name="connsiteX6-743" fmla="*/ 11264 w 11071709"/>
                              <a:gd name="connsiteY6-744" fmla="*/ 0 h 5436910"/>
                              <a:gd name="connsiteX0-745" fmla="*/ 0 w 11109809"/>
                              <a:gd name="connsiteY0-746" fmla="*/ 300185 h 5436910"/>
                              <a:gd name="connsiteX1-747" fmla="*/ 4254061 w 11109809"/>
                              <a:gd name="connsiteY1-748" fmla="*/ 1870955 h 5436910"/>
                              <a:gd name="connsiteX2-749" fmla="*/ 4918308 w 11109809"/>
                              <a:gd name="connsiteY2-750" fmla="*/ 4321847 h 5436910"/>
                              <a:gd name="connsiteX3-751" fmla="*/ 8252338 w 11109809"/>
                              <a:gd name="connsiteY3-752" fmla="*/ 4185155 h 5436910"/>
                              <a:gd name="connsiteX4-753" fmla="*/ 10787696 w 11109809"/>
                              <a:gd name="connsiteY4-754" fmla="*/ 5198293 h 5436910"/>
                              <a:gd name="connsiteX5-755" fmla="*/ 10417277 w 11109809"/>
                              <a:gd name="connsiteY5-756" fmla="*/ 115830 h 5436910"/>
                              <a:gd name="connsiteX6-757" fmla="*/ 49364 w 11109809"/>
                              <a:gd name="connsiteY6-758" fmla="*/ 0 h 5436910"/>
                              <a:gd name="connsiteX0-759" fmla="*/ 83986 w 11193795"/>
                              <a:gd name="connsiteY0-760" fmla="*/ 184355 h 5321080"/>
                              <a:gd name="connsiteX1-761" fmla="*/ 4338047 w 11193795"/>
                              <a:gd name="connsiteY1-762" fmla="*/ 1755125 h 5321080"/>
                              <a:gd name="connsiteX2-763" fmla="*/ 5002294 w 11193795"/>
                              <a:gd name="connsiteY2-764" fmla="*/ 4206017 h 5321080"/>
                              <a:gd name="connsiteX3-765" fmla="*/ 8336324 w 11193795"/>
                              <a:gd name="connsiteY3-766" fmla="*/ 4069325 h 5321080"/>
                              <a:gd name="connsiteX4-767" fmla="*/ 10871682 w 11193795"/>
                              <a:gd name="connsiteY4-768" fmla="*/ 5082463 h 5321080"/>
                              <a:gd name="connsiteX5-769" fmla="*/ 10501263 w 11193795"/>
                              <a:gd name="connsiteY5-770" fmla="*/ 0 h 5321080"/>
                              <a:gd name="connsiteX6-771" fmla="*/ 0 w 11193795"/>
                              <a:gd name="connsiteY6-772" fmla="*/ 169920 h 5321080"/>
                              <a:gd name="connsiteX0-773" fmla="*/ 83986 w 11266332"/>
                              <a:gd name="connsiteY0-774" fmla="*/ 14435 h 5151160"/>
                              <a:gd name="connsiteX1-775" fmla="*/ 4338047 w 11266332"/>
                              <a:gd name="connsiteY1-776" fmla="*/ 1585205 h 5151160"/>
                              <a:gd name="connsiteX2-777" fmla="*/ 5002294 w 11266332"/>
                              <a:gd name="connsiteY2-778" fmla="*/ 4036097 h 5151160"/>
                              <a:gd name="connsiteX3-779" fmla="*/ 8336324 w 11266332"/>
                              <a:gd name="connsiteY3-780" fmla="*/ 3899405 h 5151160"/>
                              <a:gd name="connsiteX4-781" fmla="*/ 10871682 w 11266332"/>
                              <a:gd name="connsiteY4-782" fmla="*/ 4912543 h 5151160"/>
                              <a:gd name="connsiteX5-783" fmla="*/ 10672713 w 11266332"/>
                              <a:gd name="connsiteY5-784" fmla="*/ 20580 h 5151160"/>
                              <a:gd name="connsiteX6-785" fmla="*/ 0 w 11266332"/>
                              <a:gd name="connsiteY6-786" fmla="*/ 0 h 5151160"/>
                              <a:gd name="connsiteX0-787" fmla="*/ 83986 w 11053424"/>
                              <a:gd name="connsiteY0-788" fmla="*/ 14435 h 5151160"/>
                              <a:gd name="connsiteX1-789" fmla="*/ 4338047 w 11053424"/>
                              <a:gd name="connsiteY1-790" fmla="*/ 1585205 h 5151160"/>
                              <a:gd name="connsiteX2-791" fmla="*/ 5002294 w 11053424"/>
                              <a:gd name="connsiteY2-792" fmla="*/ 4036097 h 5151160"/>
                              <a:gd name="connsiteX3-793" fmla="*/ 8336324 w 11053424"/>
                              <a:gd name="connsiteY3-794" fmla="*/ 3899405 h 5151160"/>
                              <a:gd name="connsiteX4-795" fmla="*/ 10871682 w 11053424"/>
                              <a:gd name="connsiteY4-796" fmla="*/ 4912543 h 5151160"/>
                              <a:gd name="connsiteX5-797" fmla="*/ 10672713 w 11053424"/>
                              <a:gd name="connsiteY5-798" fmla="*/ 20580 h 5151160"/>
                              <a:gd name="connsiteX6-799" fmla="*/ 0 w 11053424"/>
                              <a:gd name="connsiteY6-800" fmla="*/ 0 h 5151160"/>
                              <a:gd name="connsiteX0-801" fmla="*/ 83986 w 10860282"/>
                              <a:gd name="connsiteY0-802" fmla="*/ 14435 h 5288992"/>
                              <a:gd name="connsiteX1-803" fmla="*/ 4338047 w 10860282"/>
                              <a:gd name="connsiteY1-804" fmla="*/ 1585205 h 5288992"/>
                              <a:gd name="connsiteX2-805" fmla="*/ 5002294 w 10860282"/>
                              <a:gd name="connsiteY2-806" fmla="*/ 4036097 h 5288992"/>
                              <a:gd name="connsiteX3-807" fmla="*/ 8336324 w 10860282"/>
                              <a:gd name="connsiteY3-808" fmla="*/ 3899405 h 5288992"/>
                              <a:gd name="connsiteX4-809" fmla="*/ 10624032 w 10860282"/>
                              <a:gd name="connsiteY4-810" fmla="*/ 5064943 h 5288992"/>
                              <a:gd name="connsiteX5-811" fmla="*/ 10672713 w 10860282"/>
                              <a:gd name="connsiteY5-812" fmla="*/ 20580 h 5288992"/>
                              <a:gd name="connsiteX6-813" fmla="*/ 0 w 10860282"/>
                              <a:gd name="connsiteY6-814" fmla="*/ 0 h 5288992"/>
                              <a:gd name="connsiteX0-815" fmla="*/ 83986 w 10672713"/>
                              <a:gd name="connsiteY0-816" fmla="*/ 14435 h 5288992"/>
                              <a:gd name="connsiteX1-817" fmla="*/ 4338047 w 10672713"/>
                              <a:gd name="connsiteY1-818" fmla="*/ 1585205 h 5288992"/>
                              <a:gd name="connsiteX2-819" fmla="*/ 5002294 w 10672713"/>
                              <a:gd name="connsiteY2-820" fmla="*/ 4036097 h 5288992"/>
                              <a:gd name="connsiteX3-821" fmla="*/ 8336324 w 10672713"/>
                              <a:gd name="connsiteY3-822" fmla="*/ 3899405 h 5288992"/>
                              <a:gd name="connsiteX4-823" fmla="*/ 10624032 w 10672713"/>
                              <a:gd name="connsiteY4-824" fmla="*/ 5064943 h 5288992"/>
                              <a:gd name="connsiteX5-825" fmla="*/ 10672713 w 10672713"/>
                              <a:gd name="connsiteY5-826" fmla="*/ 20580 h 5288992"/>
                              <a:gd name="connsiteX6-827" fmla="*/ 0 w 10672713"/>
                              <a:gd name="connsiteY6-828" fmla="*/ 0 h 5288992"/>
                              <a:gd name="connsiteX0-829" fmla="*/ 83986 w 10624032"/>
                              <a:gd name="connsiteY0-830" fmla="*/ 14435 h 5288992"/>
                              <a:gd name="connsiteX1-831" fmla="*/ 4338047 w 10624032"/>
                              <a:gd name="connsiteY1-832" fmla="*/ 1585205 h 5288992"/>
                              <a:gd name="connsiteX2-833" fmla="*/ 5002294 w 10624032"/>
                              <a:gd name="connsiteY2-834" fmla="*/ 4036097 h 5288992"/>
                              <a:gd name="connsiteX3-835" fmla="*/ 8336324 w 10624032"/>
                              <a:gd name="connsiteY3-836" fmla="*/ 3899405 h 5288992"/>
                              <a:gd name="connsiteX4-837" fmla="*/ 10624032 w 10624032"/>
                              <a:gd name="connsiteY4-838" fmla="*/ 5064943 h 5288992"/>
                              <a:gd name="connsiteX5-839" fmla="*/ 10615563 w 10624032"/>
                              <a:gd name="connsiteY5-840" fmla="*/ 77730 h 5288992"/>
                              <a:gd name="connsiteX6-841" fmla="*/ 0 w 10624032"/>
                              <a:gd name="connsiteY6-842" fmla="*/ 0 h 5288992"/>
                              <a:gd name="connsiteX0-843" fmla="*/ 83986 w 10634613"/>
                              <a:gd name="connsiteY0-844" fmla="*/ 14435 h 5288992"/>
                              <a:gd name="connsiteX1-845" fmla="*/ 4338047 w 10634613"/>
                              <a:gd name="connsiteY1-846" fmla="*/ 1585205 h 5288992"/>
                              <a:gd name="connsiteX2-847" fmla="*/ 5002294 w 10634613"/>
                              <a:gd name="connsiteY2-848" fmla="*/ 4036097 h 5288992"/>
                              <a:gd name="connsiteX3-849" fmla="*/ 8336324 w 10634613"/>
                              <a:gd name="connsiteY3-850" fmla="*/ 3899405 h 5288992"/>
                              <a:gd name="connsiteX4-851" fmla="*/ 10624032 w 10634613"/>
                              <a:gd name="connsiteY4-852" fmla="*/ 5064943 h 5288992"/>
                              <a:gd name="connsiteX5-853" fmla="*/ 10634613 w 10634613"/>
                              <a:gd name="connsiteY5-854" fmla="*/ 20580 h 5288992"/>
                              <a:gd name="connsiteX6-855" fmla="*/ 0 w 10634613"/>
                              <a:gd name="connsiteY6-856" fmla="*/ 0 h 5288992"/>
                              <a:gd name="connsiteX0-857" fmla="*/ 83986 w 10662132"/>
                              <a:gd name="connsiteY0-858" fmla="*/ 14435 h 5288992"/>
                              <a:gd name="connsiteX1-859" fmla="*/ 4338047 w 10662132"/>
                              <a:gd name="connsiteY1-860" fmla="*/ 1585205 h 5288992"/>
                              <a:gd name="connsiteX2-861" fmla="*/ 5002294 w 10662132"/>
                              <a:gd name="connsiteY2-862" fmla="*/ 4036097 h 5288992"/>
                              <a:gd name="connsiteX3-863" fmla="*/ 8336324 w 10662132"/>
                              <a:gd name="connsiteY3-864" fmla="*/ 3899405 h 5288992"/>
                              <a:gd name="connsiteX4-865" fmla="*/ 10662132 w 10662132"/>
                              <a:gd name="connsiteY4-866" fmla="*/ 5064943 h 5288992"/>
                              <a:gd name="connsiteX5-867" fmla="*/ 10634613 w 10662132"/>
                              <a:gd name="connsiteY5-868" fmla="*/ 20580 h 5288992"/>
                              <a:gd name="connsiteX6-869" fmla="*/ 0 w 10662132"/>
                              <a:gd name="connsiteY6-870" fmla="*/ 0 h 528899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10662132" h="5288992">
                                <a:moveTo>
                                  <a:pt x="83986" y="14435"/>
                                </a:moveTo>
                                <a:cubicBezTo>
                                  <a:pt x="1036173" y="1267422"/>
                                  <a:pt x="3518329" y="914928"/>
                                  <a:pt x="4338047" y="1585205"/>
                                </a:cubicBezTo>
                                <a:cubicBezTo>
                                  <a:pt x="5157765" y="2255482"/>
                                  <a:pt x="4335915" y="3650397"/>
                                  <a:pt x="5002294" y="4036097"/>
                                </a:cubicBezTo>
                                <a:cubicBezTo>
                                  <a:pt x="5668673" y="4421797"/>
                                  <a:pt x="7358093" y="3753331"/>
                                  <a:pt x="8336324" y="3899405"/>
                                </a:cubicBezTo>
                                <a:cubicBezTo>
                                  <a:pt x="9314555" y="4045479"/>
                                  <a:pt x="10247334" y="5924139"/>
                                  <a:pt x="10662132" y="5064943"/>
                                </a:cubicBezTo>
                                <a:cubicBezTo>
                                  <a:pt x="10655048" y="4030018"/>
                                  <a:pt x="10624110" y="1166362"/>
                                  <a:pt x="10634613" y="2058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3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8" name="任意多边形 10"/>
                        <wps:cNvSpPr/>
                        <wps:spPr>
                          <a:xfrm>
                            <a:off x="3982065" y="-70356"/>
                            <a:ext cx="8268794" cy="4101767"/>
                          </a:xfrm>
                          <a:custGeom>
                            <a:avLst/>
                            <a:gdLst>
                              <a:gd name="connsiteX0" fmla="*/ 88490 w 12383679"/>
                              <a:gd name="connsiteY0" fmla="*/ 704833 h 6470182"/>
                              <a:gd name="connsiteX1" fmla="*/ 1976283 w 12383679"/>
                              <a:gd name="connsiteY1" fmla="*/ 2002691 h 6470182"/>
                              <a:gd name="connsiteX2" fmla="*/ 4306529 w 12383679"/>
                              <a:gd name="connsiteY2" fmla="*/ 2356652 h 6470182"/>
                              <a:gd name="connsiteX3" fmla="*/ 4630993 w 12383679"/>
                              <a:gd name="connsiteY3" fmla="*/ 4745891 h 6470182"/>
                              <a:gd name="connsiteX4" fmla="*/ 7374193 w 12383679"/>
                              <a:gd name="connsiteY4" fmla="*/ 5748781 h 6470182"/>
                              <a:gd name="connsiteX5" fmla="*/ 11533238 w 12383679"/>
                              <a:gd name="connsiteY5" fmla="*/ 6102743 h 6470182"/>
                              <a:gd name="connsiteX6" fmla="*/ 11267767 w 12383679"/>
                              <a:gd name="connsiteY6" fmla="*/ 291878 h 6470182"/>
                              <a:gd name="connsiteX7" fmla="*/ 0 w 12383679"/>
                              <a:gd name="connsiteY7" fmla="*/ 763827 h 6470182"/>
                              <a:gd name="connsiteX0-1" fmla="*/ 88490 w 12383679"/>
                              <a:gd name="connsiteY0-2" fmla="*/ 704833 h 6470182"/>
                              <a:gd name="connsiteX1-3" fmla="*/ 2142538 w 12383679"/>
                              <a:gd name="connsiteY1-4" fmla="*/ 1853062 h 6470182"/>
                              <a:gd name="connsiteX2-5" fmla="*/ 4306529 w 12383679"/>
                              <a:gd name="connsiteY2-6" fmla="*/ 2356652 h 6470182"/>
                              <a:gd name="connsiteX3-7" fmla="*/ 4630993 w 12383679"/>
                              <a:gd name="connsiteY3-8" fmla="*/ 4745891 h 6470182"/>
                              <a:gd name="connsiteX4-9" fmla="*/ 7374193 w 12383679"/>
                              <a:gd name="connsiteY4-10" fmla="*/ 5748781 h 6470182"/>
                              <a:gd name="connsiteX5-11" fmla="*/ 11533238 w 12383679"/>
                              <a:gd name="connsiteY5-12" fmla="*/ 6102743 h 6470182"/>
                              <a:gd name="connsiteX6-13" fmla="*/ 11267767 w 12383679"/>
                              <a:gd name="connsiteY6-14" fmla="*/ 291878 h 6470182"/>
                              <a:gd name="connsiteX7-15" fmla="*/ 0 w 12383679"/>
                              <a:gd name="connsiteY7-16" fmla="*/ 763827 h 6470182"/>
                              <a:gd name="connsiteX0-17" fmla="*/ 88490 w 12383679"/>
                              <a:gd name="connsiteY0-18" fmla="*/ 704833 h 6470182"/>
                              <a:gd name="connsiteX1-19" fmla="*/ 2142538 w 12383679"/>
                              <a:gd name="connsiteY1-20" fmla="*/ 1853062 h 6470182"/>
                              <a:gd name="connsiteX2-21" fmla="*/ 4339780 w 12383679"/>
                              <a:gd name="connsiteY2-22" fmla="*/ 2489656 h 6470182"/>
                              <a:gd name="connsiteX3-23" fmla="*/ 4630993 w 12383679"/>
                              <a:gd name="connsiteY3-24" fmla="*/ 4745891 h 6470182"/>
                              <a:gd name="connsiteX4-25" fmla="*/ 7374193 w 12383679"/>
                              <a:gd name="connsiteY4-26" fmla="*/ 5748781 h 6470182"/>
                              <a:gd name="connsiteX5-27" fmla="*/ 11533238 w 12383679"/>
                              <a:gd name="connsiteY5-28" fmla="*/ 6102743 h 6470182"/>
                              <a:gd name="connsiteX6-29" fmla="*/ 11267767 w 12383679"/>
                              <a:gd name="connsiteY6-30" fmla="*/ 291878 h 6470182"/>
                              <a:gd name="connsiteX7-31" fmla="*/ 0 w 12383679"/>
                              <a:gd name="connsiteY7-32" fmla="*/ 763827 h 6470182"/>
                              <a:gd name="connsiteX0-33" fmla="*/ 88490 w 12383679"/>
                              <a:gd name="connsiteY0-34" fmla="*/ 704833 h 6470182"/>
                              <a:gd name="connsiteX1-35" fmla="*/ 4339780 w 12383679"/>
                              <a:gd name="connsiteY1-36" fmla="*/ 2489656 h 6470182"/>
                              <a:gd name="connsiteX2-37" fmla="*/ 4630993 w 12383679"/>
                              <a:gd name="connsiteY2-38" fmla="*/ 4745891 h 6470182"/>
                              <a:gd name="connsiteX3-39" fmla="*/ 7374193 w 12383679"/>
                              <a:gd name="connsiteY3-40" fmla="*/ 5748781 h 6470182"/>
                              <a:gd name="connsiteX4-41" fmla="*/ 11533238 w 12383679"/>
                              <a:gd name="connsiteY4-42" fmla="*/ 6102743 h 6470182"/>
                              <a:gd name="connsiteX5-43" fmla="*/ 11267767 w 12383679"/>
                              <a:gd name="connsiteY5-44" fmla="*/ 291878 h 6470182"/>
                              <a:gd name="connsiteX6-45" fmla="*/ 0 w 12383679"/>
                              <a:gd name="connsiteY6-46" fmla="*/ 763827 h 6470182"/>
                              <a:gd name="connsiteX0-47" fmla="*/ 88490 w 12383679"/>
                              <a:gd name="connsiteY0-48" fmla="*/ 704833 h 6470182"/>
                              <a:gd name="connsiteX1-49" fmla="*/ 4339780 w 12383679"/>
                              <a:gd name="connsiteY1-50" fmla="*/ 2489656 h 6470182"/>
                              <a:gd name="connsiteX2-51" fmla="*/ 4630993 w 12383679"/>
                              <a:gd name="connsiteY2-52" fmla="*/ 4745891 h 6470182"/>
                              <a:gd name="connsiteX3-53" fmla="*/ 7374193 w 12383679"/>
                              <a:gd name="connsiteY3-54" fmla="*/ 5748781 h 6470182"/>
                              <a:gd name="connsiteX4-55" fmla="*/ 11533238 w 12383679"/>
                              <a:gd name="connsiteY4-56" fmla="*/ 6102743 h 6470182"/>
                              <a:gd name="connsiteX5-57" fmla="*/ 11267767 w 12383679"/>
                              <a:gd name="connsiteY5-58" fmla="*/ 291878 h 6470182"/>
                              <a:gd name="connsiteX6-59" fmla="*/ 0 w 12383679"/>
                              <a:gd name="connsiteY6-60" fmla="*/ 763827 h 6470182"/>
                              <a:gd name="connsiteX0-61" fmla="*/ 88490 w 12383679"/>
                              <a:gd name="connsiteY0-62" fmla="*/ 704833 h 6470182"/>
                              <a:gd name="connsiteX1-63" fmla="*/ 4339780 w 12383679"/>
                              <a:gd name="connsiteY1-64" fmla="*/ 2489656 h 6470182"/>
                              <a:gd name="connsiteX2-65" fmla="*/ 4630993 w 12383679"/>
                              <a:gd name="connsiteY2-66" fmla="*/ 4745891 h 6470182"/>
                              <a:gd name="connsiteX3-67" fmla="*/ 7374193 w 12383679"/>
                              <a:gd name="connsiteY3-68" fmla="*/ 5748781 h 6470182"/>
                              <a:gd name="connsiteX4-69" fmla="*/ 11533238 w 12383679"/>
                              <a:gd name="connsiteY4-70" fmla="*/ 6102743 h 6470182"/>
                              <a:gd name="connsiteX5-71" fmla="*/ 11267767 w 12383679"/>
                              <a:gd name="connsiteY5-72" fmla="*/ 291878 h 6470182"/>
                              <a:gd name="connsiteX6-73" fmla="*/ 0 w 12383679"/>
                              <a:gd name="connsiteY6-74" fmla="*/ 763827 h 6470182"/>
                              <a:gd name="connsiteX0-75" fmla="*/ 88490 w 12383679"/>
                              <a:gd name="connsiteY0-76" fmla="*/ 704833 h 6470182"/>
                              <a:gd name="connsiteX1-77" fmla="*/ 4339780 w 12383679"/>
                              <a:gd name="connsiteY1-78" fmla="*/ 2489656 h 6470182"/>
                              <a:gd name="connsiteX2-79" fmla="*/ 4630993 w 12383679"/>
                              <a:gd name="connsiteY2-80" fmla="*/ 4745891 h 6470182"/>
                              <a:gd name="connsiteX3-81" fmla="*/ 7374193 w 12383679"/>
                              <a:gd name="connsiteY3-82" fmla="*/ 5748781 h 6470182"/>
                              <a:gd name="connsiteX4-83" fmla="*/ 11533238 w 12383679"/>
                              <a:gd name="connsiteY4-84" fmla="*/ 6102743 h 6470182"/>
                              <a:gd name="connsiteX5-85" fmla="*/ 11267767 w 12383679"/>
                              <a:gd name="connsiteY5-86" fmla="*/ 291878 h 6470182"/>
                              <a:gd name="connsiteX6-87" fmla="*/ 0 w 12383679"/>
                              <a:gd name="connsiteY6-88" fmla="*/ 763827 h 6470182"/>
                              <a:gd name="connsiteX0-89" fmla="*/ 88490 w 12383679"/>
                              <a:gd name="connsiteY0-90" fmla="*/ 704833 h 6470182"/>
                              <a:gd name="connsiteX1-91" fmla="*/ 4339780 w 12383679"/>
                              <a:gd name="connsiteY1-92" fmla="*/ 2489656 h 6470182"/>
                              <a:gd name="connsiteX2-93" fmla="*/ 4630993 w 12383679"/>
                              <a:gd name="connsiteY2-94" fmla="*/ 4745891 h 6470182"/>
                              <a:gd name="connsiteX3-95" fmla="*/ 7374193 w 12383679"/>
                              <a:gd name="connsiteY3-96" fmla="*/ 5748781 h 6470182"/>
                              <a:gd name="connsiteX4-97" fmla="*/ 11533238 w 12383679"/>
                              <a:gd name="connsiteY4-98" fmla="*/ 6102743 h 6470182"/>
                              <a:gd name="connsiteX5-99" fmla="*/ 11267767 w 12383679"/>
                              <a:gd name="connsiteY5-100" fmla="*/ 291878 h 6470182"/>
                              <a:gd name="connsiteX6-101" fmla="*/ 0 w 12383679"/>
                              <a:gd name="connsiteY6-102" fmla="*/ 763827 h 6470182"/>
                              <a:gd name="connsiteX0-103" fmla="*/ 55239 w 12348116"/>
                              <a:gd name="connsiteY0-104" fmla="*/ 651028 h 6416377"/>
                              <a:gd name="connsiteX1-105" fmla="*/ 4306529 w 12348116"/>
                              <a:gd name="connsiteY1-106" fmla="*/ 2435851 h 6416377"/>
                              <a:gd name="connsiteX2-107" fmla="*/ 4597742 w 12348116"/>
                              <a:gd name="connsiteY2-108" fmla="*/ 4692086 h 6416377"/>
                              <a:gd name="connsiteX3-109" fmla="*/ 7340942 w 12348116"/>
                              <a:gd name="connsiteY3-110" fmla="*/ 5694976 h 6416377"/>
                              <a:gd name="connsiteX4-111" fmla="*/ 11499987 w 12348116"/>
                              <a:gd name="connsiteY4-112" fmla="*/ 6048938 h 6416377"/>
                              <a:gd name="connsiteX5-113" fmla="*/ 11234516 w 12348116"/>
                              <a:gd name="connsiteY5-114" fmla="*/ 238073 h 6416377"/>
                              <a:gd name="connsiteX6-115" fmla="*/ 0 w 12348116"/>
                              <a:gd name="connsiteY6-116" fmla="*/ 992655 h 6416377"/>
                              <a:gd name="connsiteX0-117" fmla="*/ 0 w 12275562"/>
                              <a:gd name="connsiteY0-118" fmla="*/ 815113 h 6580462"/>
                              <a:gd name="connsiteX1-119" fmla="*/ 4251290 w 12275562"/>
                              <a:gd name="connsiteY1-120" fmla="*/ 2599936 h 6580462"/>
                              <a:gd name="connsiteX2-121" fmla="*/ 4542503 w 12275562"/>
                              <a:gd name="connsiteY2-122" fmla="*/ 4856171 h 6580462"/>
                              <a:gd name="connsiteX3-123" fmla="*/ 7285703 w 12275562"/>
                              <a:gd name="connsiteY3-124" fmla="*/ 5859061 h 6580462"/>
                              <a:gd name="connsiteX4-125" fmla="*/ 11444748 w 12275562"/>
                              <a:gd name="connsiteY4-126" fmla="*/ 6213023 h 6580462"/>
                              <a:gd name="connsiteX5-127" fmla="*/ 11179277 w 12275562"/>
                              <a:gd name="connsiteY5-128" fmla="*/ 402158 h 6580462"/>
                              <a:gd name="connsiteX6-129" fmla="*/ 194143 w 12275562"/>
                              <a:gd name="connsiteY6-130" fmla="*/ 441846 h 6580462"/>
                              <a:gd name="connsiteX0-131" fmla="*/ 0 w 12285944"/>
                              <a:gd name="connsiteY0-132" fmla="*/ 719324 h 6484673"/>
                              <a:gd name="connsiteX1-133" fmla="*/ 4251290 w 12285944"/>
                              <a:gd name="connsiteY1-134" fmla="*/ 2504147 h 6484673"/>
                              <a:gd name="connsiteX2-135" fmla="*/ 4542503 w 12285944"/>
                              <a:gd name="connsiteY2-136" fmla="*/ 4760382 h 6484673"/>
                              <a:gd name="connsiteX3-137" fmla="*/ 7285703 w 12285944"/>
                              <a:gd name="connsiteY3-138" fmla="*/ 5763272 h 6484673"/>
                              <a:gd name="connsiteX4-139" fmla="*/ 11444748 w 12285944"/>
                              <a:gd name="connsiteY4-140" fmla="*/ 6117234 h 6484673"/>
                              <a:gd name="connsiteX5-141" fmla="*/ 11179277 w 12285944"/>
                              <a:gd name="connsiteY5-142" fmla="*/ 306369 h 6484673"/>
                              <a:gd name="connsiteX6-143" fmla="*/ 44514 w 12285944"/>
                              <a:gd name="connsiteY6-144" fmla="*/ 711817 h 6484673"/>
                              <a:gd name="connsiteX0-145" fmla="*/ 5362 w 12294772"/>
                              <a:gd name="connsiteY0-146" fmla="*/ 719324 h 6484673"/>
                              <a:gd name="connsiteX1-147" fmla="*/ 4256652 w 12294772"/>
                              <a:gd name="connsiteY1-148" fmla="*/ 2504147 h 6484673"/>
                              <a:gd name="connsiteX2-149" fmla="*/ 4547865 w 12294772"/>
                              <a:gd name="connsiteY2-150" fmla="*/ 4760382 h 6484673"/>
                              <a:gd name="connsiteX3-151" fmla="*/ 7291065 w 12294772"/>
                              <a:gd name="connsiteY3-152" fmla="*/ 5763272 h 6484673"/>
                              <a:gd name="connsiteX4-153" fmla="*/ 11450110 w 12294772"/>
                              <a:gd name="connsiteY4-154" fmla="*/ 6117234 h 6484673"/>
                              <a:gd name="connsiteX5-155" fmla="*/ 11184639 w 12294772"/>
                              <a:gd name="connsiteY5-156" fmla="*/ 306369 h 6484673"/>
                              <a:gd name="connsiteX6-157" fmla="*/ 0 w 12294772"/>
                              <a:gd name="connsiteY6-158" fmla="*/ 711817 h 6484673"/>
                              <a:gd name="connsiteX0-159" fmla="*/ 0 w 12288254"/>
                              <a:gd name="connsiteY0-160" fmla="*/ 738571 h 6503920"/>
                              <a:gd name="connsiteX1-161" fmla="*/ 4251290 w 12288254"/>
                              <a:gd name="connsiteY1-162" fmla="*/ 2523394 h 6503920"/>
                              <a:gd name="connsiteX2-163" fmla="*/ 4542503 w 12288254"/>
                              <a:gd name="connsiteY2-164" fmla="*/ 4779629 h 6503920"/>
                              <a:gd name="connsiteX3-165" fmla="*/ 7285703 w 12288254"/>
                              <a:gd name="connsiteY3-166" fmla="*/ 5782519 h 6503920"/>
                              <a:gd name="connsiteX4-167" fmla="*/ 11444748 w 12288254"/>
                              <a:gd name="connsiteY4-168" fmla="*/ 6136481 h 6503920"/>
                              <a:gd name="connsiteX5-169" fmla="*/ 11179277 w 12288254"/>
                              <a:gd name="connsiteY5-170" fmla="*/ 325616 h 6503920"/>
                              <a:gd name="connsiteX6-171" fmla="*/ 11264 w 12288254"/>
                              <a:gd name="connsiteY6-172" fmla="*/ 647936 h 6503920"/>
                              <a:gd name="connsiteX0-173" fmla="*/ 0 w 12288254"/>
                              <a:gd name="connsiteY0-174" fmla="*/ 738571 h 6503920"/>
                              <a:gd name="connsiteX1-175" fmla="*/ 4251290 w 12288254"/>
                              <a:gd name="connsiteY1-176" fmla="*/ 2523394 h 6503920"/>
                              <a:gd name="connsiteX2-177" fmla="*/ 4542503 w 12288254"/>
                              <a:gd name="connsiteY2-178" fmla="*/ 4779629 h 6503920"/>
                              <a:gd name="connsiteX3-179" fmla="*/ 7285703 w 12288254"/>
                              <a:gd name="connsiteY3-180" fmla="*/ 5782519 h 6503920"/>
                              <a:gd name="connsiteX4-181" fmla="*/ 11444748 w 12288254"/>
                              <a:gd name="connsiteY4-182" fmla="*/ 6136481 h 6503920"/>
                              <a:gd name="connsiteX5-183" fmla="*/ 11179277 w 12288254"/>
                              <a:gd name="connsiteY5-184" fmla="*/ 325616 h 6503920"/>
                              <a:gd name="connsiteX6-185" fmla="*/ 11264 w 12288254"/>
                              <a:gd name="connsiteY6-186" fmla="*/ 647936 h 6503920"/>
                              <a:gd name="connsiteX0-187" fmla="*/ 0 w 12288254"/>
                              <a:gd name="connsiteY0-188" fmla="*/ 738571 h 6503920"/>
                              <a:gd name="connsiteX1-189" fmla="*/ 4101661 w 12288254"/>
                              <a:gd name="connsiteY1-190" fmla="*/ 2423641 h 6503920"/>
                              <a:gd name="connsiteX2-191" fmla="*/ 4542503 w 12288254"/>
                              <a:gd name="connsiteY2-192" fmla="*/ 4779629 h 6503920"/>
                              <a:gd name="connsiteX3-193" fmla="*/ 7285703 w 12288254"/>
                              <a:gd name="connsiteY3-194" fmla="*/ 5782519 h 6503920"/>
                              <a:gd name="connsiteX4-195" fmla="*/ 11444748 w 12288254"/>
                              <a:gd name="connsiteY4-196" fmla="*/ 6136481 h 6503920"/>
                              <a:gd name="connsiteX5-197" fmla="*/ 11179277 w 12288254"/>
                              <a:gd name="connsiteY5-198" fmla="*/ 325616 h 6503920"/>
                              <a:gd name="connsiteX6-199" fmla="*/ 11264 w 12288254"/>
                              <a:gd name="connsiteY6-200" fmla="*/ 647936 h 6503920"/>
                              <a:gd name="connsiteX0-201" fmla="*/ 0 w 12288254"/>
                              <a:gd name="connsiteY0-202" fmla="*/ 738571 h 6503920"/>
                              <a:gd name="connsiteX1-203" fmla="*/ 4101661 w 12288254"/>
                              <a:gd name="connsiteY1-204" fmla="*/ 2423641 h 6503920"/>
                              <a:gd name="connsiteX2-205" fmla="*/ 4542503 w 12288254"/>
                              <a:gd name="connsiteY2-206" fmla="*/ 4779629 h 6503920"/>
                              <a:gd name="connsiteX3-207" fmla="*/ 7285703 w 12288254"/>
                              <a:gd name="connsiteY3-208" fmla="*/ 5782519 h 6503920"/>
                              <a:gd name="connsiteX4-209" fmla="*/ 11444748 w 12288254"/>
                              <a:gd name="connsiteY4-210" fmla="*/ 6136481 h 6503920"/>
                              <a:gd name="connsiteX5-211" fmla="*/ 11179277 w 12288254"/>
                              <a:gd name="connsiteY5-212" fmla="*/ 325616 h 6503920"/>
                              <a:gd name="connsiteX6-213" fmla="*/ 11264 w 12288254"/>
                              <a:gd name="connsiteY6-214" fmla="*/ 647936 h 6503920"/>
                              <a:gd name="connsiteX0-215" fmla="*/ 0 w 12288254"/>
                              <a:gd name="connsiteY0-216" fmla="*/ 738571 h 6503920"/>
                              <a:gd name="connsiteX1-217" fmla="*/ 4101661 w 12288254"/>
                              <a:gd name="connsiteY1-218" fmla="*/ 2423641 h 6503920"/>
                              <a:gd name="connsiteX2-219" fmla="*/ 4542503 w 12288254"/>
                              <a:gd name="connsiteY2-220" fmla="*/ 4779629 h 6503920"/>
                              <a:gd name="connsiteX3-221" fmla="*/ 7285703 w 12288254"/>
                              <a:gd name="connsiteY3-222" fmla="*/ 5782519 h 6503920"/>
                              <a:gd name="connsiteX4-223" fmla="*/ 11444748 w 12288254"/>
                              <a:gd name="connsiteY4-224" fmla="*/ 6136481 h 6503920"/>
                              <a:gd name="connsiteX5-225" fmla="*/ 11179277 w 12288254"/>
                              <a:gd name="connsiteY5-226" fmla="*/ 325616 h 6503920"/>
                              <a:gd name="connsiteX6-227" fmla="*/ 11264 w 12288254"/>
                              <a:gd name="connsiteY6-228" fmla="*/ 647936 h 6503920"/>
                              <a:gd name="connsiteX0-229" fmla="*/ 0 w 12288254"/>
                              <a:gd name="connsiteY0-230" fmla="*/ 738571 h 6499866"/>
                              <a:gd name="connsiteX1-231" fmla="*/ 4101661 w 12288254"/>
                              <a:gd name="connsiteY1-232" fmla="*/ 2423641 h 6499866"/>
                              <a:gd name="connsiteX2-233" fmla="*/ 4708758 w 12288254"/>
                              <a:gd name="connsiteY2-234" fmla="*/ 4912633 h 6499866"/>
                              <a:gd name="connsiteX3-235" fmla="*/ 7285703 w 12288254"/>
                              <a:gd name="connsiteY3-236" fmla="*/ 5782519 h 6499866"/>
                              <a:gd name="connsiteX4-237" fmla="*/ 11444748 w 12288254"/>
                              <a:gd name="connsiteY4-238" fmla="*/ 6136481 h 6499866"/>
                              <a:gd name="connsiteX5-239" fmla="*/ 11179277 w 12288254"/>
                              <a:gd name="connsiteY5-240" fmla="*/ 325616 h 6499866"/>
                              <a:gd name="connsiteX6-241" fmla="*/ 11264 w 12288254"/>
                              <a:gd name="connsiteY6-242" fmla="*/ 647936 h 6499866"/>
                              <a:gd name="connsiteX0-243" fmla="*/ 0 w 12288254"/>
                              <a:gd name="connsiteY0-244" fmla="*/ 738571 h 6499866"/>
                              <a:gd name="connsiteX1-245" fmla="*/ 4101661 w 12288254"/>
                              <a:gd name="connsiteY1-246" fmla="*/ 2423641 h 6499866"/>
                              <a:gd name="connsiteX2-247" fmla="*/ 4708758 w 12288254"/>
                              <a:gd name="connsiteY2-248" fmla="*/ 4912633 h 6499866"/>
                              <a:gd name="connsiteX3-249" fmla="*/ 7285703 w 12288254"/>
                              <a:gd name="connsiteY3-250" fmla="*/ 5782519 h 6499866"/>
                              <a:gd name="connsiteX4-251" fmla="*/ 11444748 w 12288254"/>
                              <a:gd name="connsiteY4-252" fmla="*/ 6136481 h 6499866"/>
                              <a:gd name="connsiteX5-253" fmla="*/ 11179277 w 12288254"/>
                              <a:gd name="connsiteY5-254" fmla="*/ 325616 h 6499866"/>
                              <a:gd name="connsiteX6-255" fmla="*/ 11264 w 12288254"/>
                              <a:gd name="connsiteY6-256" fmla="*/ 647936 h 6499866"/>
                              <a:gd name="connsiteX0-257" fmla="*/ 0 w 12288254"/>
                              <a:gd name="connsiteY0-258" fmla="*/ 738571 h 6499866"/>
                              <a:gd name="connsiteX1-259" fmla="*/ 4101661 w 12288254"/>
                              <a:gd name="connsiteY1-260" fmla="*/ 2423641 h 6499866"/>
                              <a:gd name="connsiteX2-261" fmla="*/ 4708758 w 12288254"/>
                              <a:gd name="connsiteY2-262" fmla="*/ 4912633 h 6499866"/>
                              <a:gd name="connsiteX3-263" fmla="*/ 7285703 w 12288254"/>
                              <a:gd name="connsiteY3-264" fmla="*/ 5782519 h 6499866"/>
                              <a:gd name="connsiteX4-265" fmla="*/ 11444748 w 12288254"/>
                              <a:gd name="connsiteY4-266" fmla="*/ 6136481 h 6499866"/>
                              <a:gd name="connsiteX5-267" fmla="*/ 11179277 w 12288254"/>
                              <a:gd name="connsiteY5-268" fmla="*/ 325616 h 6499866"/>
                              <a:gd name="connsiteX6-269" fmla="*/ 11264 w 12288254"/>
                              <a:gd name="connsiteY6-270" fmla="*/ 647936 h 6499866"/>
                              <a:gd name="connsiteX0-271" fmla="*/ 0 w 12288254"/>
                              <a:gd name="connsiteY0-272" fmla="*/ 738571 h 6499866"/>
                              <a:gd name="connsiteX1-273" fmla="*/ 4101661 w 12288254"/>
                              <a:gd name="connsiteY1-274" fmla="*/ 2423641 h 6499866"/>
                              <a:gd name="connsiteX2-275" fmla="*/ 4708758 w 12288254"/>
                              <a:gd name="connsiteY2-276" fmla="*/ 4912633 h 6499866"/>
                              <a:gd name="connsiteX3-277" fmla="*/ 7285703 w 12288254"/>
                              <a:gd name="connsiteY3-278" fmla="*/ 5782519 h 6499866"/>
                              <a:gd name="connsiteX4-279" fmla="*/ 11444748 w 12288254"/>
                              <a:gd name="connsiteY4-280" fmla="*/ 6136481 h 6499866"/>
                              <a:gd name="connsiteX5-281" fmla="*/ 11179277 w 12288254"/>
                              <a:gd name="connsiteY5-282" fmla="*/ 325616 h 6499866"/>
                              <a:gd name="connsiteX6-283" fmla="*/ 11264 w 12288254"/>
                              <a:gd name="connsiteY6-284" fmla="*/ 647936 h 6499866"/>
                              <a:gd name="connsiteX0-285" fmla="*/ 0 w 12288254"/>
                              <a:gd name="connsiteY0-286" fmla="*/ 738571 h 6499866"/>
                              <a:gd name="connsiteX1-287" fmla="*/ 4101661 w 12288254"/>
                              <a:gd name="connsiteY1-288" fmla="*/ 2423641 h 6499866"/>
                              <a:gd name="connsiteX2-289" fmla="*/ 4708758 w 12288254"/>
                              <a:gd name="connsiteY2-290" fmla="*/ 4912633 h 6499866"/>
                              <a:gd name="connsiteX3-291" fmla="*/ 7285703 w 12288254"/>
                              <a:gd name="connsiteY3-292" fmla="*/ 5782519 h 6499866"/>
                              <a:gd name="connsiteX4-293" fmla="*/ 11444748 w 12288254"/>
                              <a:gd name="connsiteY4-294" fmla="*/ 6136481 h 6499866"/>
                              <a:gd name="connsiteX5-295" fmla="*/ 11179277 w 12288254"/>
                              <a:gd name="connsiteY5-296" fmla="*/ 325616 h 6499866"/>
                              <a:gd name="connsiteX6-297" fmla="*/ 11264 w 12288254"/>
                              <a:gd name="connsiteY6-298" fmla="*/ 647936 h 6499866"/>
                              <a:gd name="connsiteX0-299" fmla="*/ 0 w 12288254"/>
                              <a:gd name="connsiteY0-300" fmla="*/ 738571 h 6542501"/>
                              <a:gd name="connsiteX1-301" fmla="*/ 4101661 w 12288254"/>
                              <a:gd name="connsiteY1-302" fmla="*/ 2423641 h 6542501"/>
                              <a:gd name="connsiteX2-303" fmla="*/ 4708758 w 12288254"/>
                              <a:gd name="connsiteY2-304" fmla="*/ 4912633 h 6542501"/>
                              <a:gd name="connsiteX3-305" fmla="*/ 7285703 w 12288254"/>
                              <a:gd name="connsiteY3-306" fmla="*/ 5782519 h 6542501"/>
                              <a:gd name="connsiteX4-307" fmla="*/ 11444748 w 12288254"/>
                              <a:gd name="connsiteY4-308" fmla="*/ 6136481 h 6542501"/>
                              <a:gd name="connsiteX5-309" fmla="*/ 11179277 w 12288254"/>
                              <a:gd name="connsiteY5-310" fmla="*/ 325616 h 6542501"/>
                              <a:gd name="connsiteX6-311" fmla="*/ 11264 w 12288254"/>
                              <a:gd name="connsiteY6-312" fmla="*/ 647936 h 6542501"/>
                              <a:gd name="connsiteX0-313" fmla="*/ 0 w 12257359"/>
                              <a:gd name="connsiteY0-314" fmla="*/ 731471 h 6411455"/>
                              <a:gd name="connsiteX1-315" fmla="*/ 4101661 w 12257359"/>
                              <a:gd name="connsiteY1-316" fmla="*/ 2416541 h 6411455"/>
                              <a:gd name="connsiteX2-317" fmla="*/ 4708758 w 12257359"/>
                              <a:gd name="connsiteY2-318" fmla="*/ 4905533 h 6411455"/>
                              <a:gd name="connsiteX3-319" fmla="*/ 7285703 w 12257359"/>
                              <a:gd name="connsiteY3-320" fmla="*/ 5775419 h 6411455"/>
                              <a:gd name="connsiteX4-321" fmla="*/ 11378246 w 12257359"/>
                              <a:gd name="connsiteY4-322" fmla="*/ 6029629 h 6411455"/>
                              <a:gd name="connsiteX5-323" fmla="*/ 11179277 w 12257359"/>
                              <a:gd name="connsiteY5-324" fmla="*/ 318516 h 6411455"/>
                              <a:gd name="connsiteX6-325" fmla="*/ 11264 w 12257359"/>
                              <a:gd name="connsiteY6-326" fmla="*/ 640836 h 6411455"/>
                              <a:gd name="connsiteX0-327" fmla="*/ 0 w 12257359"/>
                              <a:gd name="connsiteY0-328" fmla="*/ 731471 h 6411455"/>
                              <a:gd name="connsiteX1-329" fmla="*/ 4101661 w 12257359"/>
                              <a:gd name="connsiteY1-330" fmla="*/ 2416541 h 6411455"/>
                              <a:gd name="connsiteX2-331" fmla="*/ 4708758 w 12257359"/>
                              <a:gd name="connsiteY2-332" fmla="*/ 4905533 h 6411455"/>
                              <a:gd name="connsiteX3-333" fmla="*/ 7285703 w 12257359"/>
                              <a:gd name="connsiteY3-334" fmla="*/ 5775419 h 6411455"/>
                              <a:gd name="connsiteX4-335" fmla="*/ 11378246 w 12257359"/>
                              <a:gd name="connsiteY4-336" fmla="*/ 6029629 h 6411455"/>
                              <a:gd name="connsiteX5-337" fmla="*/ 11179277 w 12257359"/>
                              <a:gd name="connsiteY5-338" fmla="*/ 318516 h 6411455"/>
                              <a:gd name="connsiteX6-339" fmla="*/ 11264 w 12257359"/>
                              <a:gd name="connsiteY6-340" fmla="*/ 640836 h 6411455"/>
                              <a:gd name="connsiteX0-341" fmla="*/ 0 w 12257359"/>
                              <a:gd name="connsiteY0-342" fmla="*/ 731471 h 6411455"/>
                              <a:gd name="connsiteX1-343" fmla="*/ 4101661 w 12257359"/>
                              <a:gd name="connsiteY1-344" fmla="*/ 2416541 h 6411455"/>
                              <a:gd name="connsiteX2-345" fmla="*/ 4708758 w 12257359"/>
                              <a:gd name="connsiteY2-346" fmla="*/ 4905533 h 6411455"/>
                              <a:gd name="connsiteX3-347" fmla="*/ 7285703 w 12257359"/>
                              <a:gd name="connsiteY3-348" fmla="*/ 5775419 h 6411455"/>
                              <a:gd name="connsiteX4-349" fmla="*/ 11378246 w 12257359"/>
                              <a:gd name="connsiteY4-350" fmla="*/ 6029629 h 6411455"/>
                              <a:gd name="connsiteX5-351" fmla="*/ 11179277 w 12257359"/>
                              <a:gd name="connsiteY5-352" fmla="*/ 318516 h 6411455"/>
                              <a:gd name="connsiteX6-353" fmla="*/ 11264 w 12257359"/>
                              <a:gd name="connsiteY6-354" fmla="*/ 640836 h 6411455"/>
                              <a:gd name="connsiteX0-355" fmla="*/ 0 w 12257359"/>
                              <a:gd name="connsiteY0-356" fmla="*/ 731471 h 6428432"/>
                              <a:gd name="connsiteX1-357" fmla="*/ 4101661 w 12257359"/>
                              <a:gd name="connsiteY1-358" fmla="*/ 2416541 h 6428432"/>
                              <a:gd name="connsiteX2-359" fmla="*/ 4708758 w 12257359"/>
                              <a:gd name="connsiteY2-360" fmla="*/ 4905533 h 6428432"/>
                              <a:gd name="connsiteX3-361" fmla="*/ 7285703 w 12257359"/>
                              <a:gd name="connsiteY3-362" fmla="*/ 5775419 h 6428432"/>
                              <a:gd name="connsiteX4-363" fmla="*/ 11378246 w 12257359"/>
                              <a:gd name="connsiteY4-364" fmla="*/ 6029629 h 6428432"/>
                              <a:gd name="connsiteX5-365" fmla="*/ 11179277 w 12257359"/>
                              <a:gd name="connsiteY5-366" fmla="*/ 318516 h 6428432"/>
                              <a:gd name="connsiteX6-367" fmla="*/ 11264 w 12257359"/>
                              <a:gd name="connsiteY6-368" fmla="*/ 640836 h 6428432"/>
                              <a:gd name="connsiteX0-369" fmla="*/ 0 w 12318239"/>
                              <a:gd name="connsiteY0-370" fmla="*/ 731471 h 6250892"/>
                              <a:gd name="connsiteX1-371" fmla="*/ 4101661 w 12318239"/>
                              <a:gd name="connsiteY1-372" fmla="*/ 2416541 h 6250892"/>
                              <a:gd name="connsiteX2-373" fmla="*/ 4708758 w 12318239"/>
                              <a:gd name="connsiteY2-374" fmla="*/ 4905533 h 6250892"/>
                              <a:gd name="connsiteX3-375" fmla="*/ 7285703 w 12318239"/>
                              <a:gd name="connsiteY3-376" fmla="*/ 5775419 h 6250892"/>
                              <a:gd name="connsiteX4-377" fmla="*/ 11378246 w 12318239"/>
                              <a:gd name="connsiteY4-378" fmla="*/ 6029629 h 6250892"/>
                              <a:gd name="connsiteX5-379" fmla="*/ 11179277 w 12318239"/>
                              <a:gd name="connsiteY5-380" fmla="*/ 318516 h 6250892"/>
                              <a:gd name="connsiteX6-381" fmla="*/ 11264 w 12318239"/>
                              <a:gd name="connsiteY6-382" fmla="*/ 640836 h 6250892"/>
                              <a:gd name="connsiteX0-383" fmla="*/ 0 w 12318239"/>
                              <a:gd name="connsiteY0-384" fmla="*/ 731471 h 6237219"/>
                              <a:gd name="connsiteX1-385" fmla="*/ 4101661 w 12318239"/>
                              <a:gd name="connsiteY1-386" fmla="*/ 2416541 h 6237219"/>
                              <a:gd name="connsiteX2-387" fmla="*/ 4613508 w 12318239"/>
                              <a:gd name="connsiteY2-388" fmla="*/ 4829333 h 6237219"/>
                              <a:gd name="connsiteX3-389" fmla="*/ 7285703 w 12318239"/>
                              <a:gd name="connsiteY3-390" fmla="*/ 5775419 h 6237219"/>
                              <a:gd name="connsiteX4-391" fmla="*/ 11378246 w 12318239"/>
                              <a:gd name="connsiteY4-392" fmla="*/ 6029629 h 6237219"/>
                              <a:gd name="connsiteX5-393" fmla="*/ 11179277 w 12318239"/>
                              <a:gd name="connsiteY5-394" fmla="*/ 318516 h 6237219"/>
                              <a:gd name="connsiteX6-395" fmla="*/ 11264 w 12318239"/>
                              <a:gd name="connsiteY6-396" fmla="*/ 640836 h 6237219"/>
                              <a:gd name="connsiteX0-397" fmla="*/ 0 w 12318239"/>
                              <a:gd name="connsiteY0-398" fmla="*/ 731471 h 6237219"/>
                              <a:gd name="connsiteX1-399" fmla="*/ 4101661 w 12318239"/>
                              <a:gd name="connsiteY1-400" fmla="*/ 2416541 h 6237219"/>
                              <a:gd name="connsiteX2-401" fmla="*/ 4613508 w 12318239"/>
                              <a:gd name="connsiteY2-402" fmla="*/ 4829333 h 6237219"/>
                              <a:gd name="connsiteX3-403" fmla="*/ 7285703 w 12318239"/>
                              <a:gd name="connsiteY3-404" fmla="*/ 5775419 h 6237219"/>
                              <a:gd name="connsiteX4-405" fmla="*/ 11378246 w 12318239"/>
                              <a:gd name="connsiteY4-406" fmla="*/ 6029629 h 6237219"/>
                              <a:gd name="connsiteX5-407" fmla="*/ 11179277 w 12318239"/>
                              <a:gd name="connsiteY5-408" fmla="*/ 318516 h 6237219"/>
                              <a:gd name="connsiteX6-409" fmla="*/ 11264 w 12318239"/>
                              <a:gd name="connsiteY6-410" fmla="*/ 640836 h 6237219"/>
                              <a:gd name="connsiteX0-411" fmla="*/ 0 w 12254778"/>
                              <a:gd name="connsiteY0-412" fmla="*/ 731471 h 6394381"/>
                              <a:gd name="connsiteX1-413" fmla="*/ 4101661 w 12254778"/>
                              <a:gd name="connsiteY1-414" fmla="*/ 2416541 h 6394381"/>
                              <a:gd name="connsiteX2-415" fmla="*/ 4613508 w 12254778"/>
                              <a:gd name="connsiteY2-416" fmla="*/ 4829333 h 6394381"/>
                              <a:gd name="connsiteX3-417" fmla="*/ 7335580 w 12254778"/>
                              <a:gd name="connsiteY3-418" fmla="*/ 5708917 h 6394381"/>
                              <a:gd name="connsiteX4-419" fmla="*/ 11378246 w 12254778"/>
                              <a:gd name="connsiteY4-420" fmla="*/ 6029629 h 6394381"/>
                              <a:gd name="connsiteX5-421" fmla="*/ 11179277 w 12254778"/>
                              <a:gd name="connsiteY5-422" fmla="*/ 318516 h 6394381"/>
                              <a:gd name="connsiteX6-423" fmla="*/ 11264 w 12254778"/>
                              <a:gd name="connsiteY6-424" fmla="*/ 640836 h 6394381"/>
                              <a:gd name="connsiteX0-425" fmla="*/ 0 w 12334365"/>
                              <a:gd name="connsiteY0-426" fmla="*/ 731471 h 6067878"/>
                              <a:gd name="connsiteX1-427" fmla="*/ 4101661 w 12334365"/>
                              <a:gd name="connsiteY1-428" fmla="*/ 2416541 h 6067878"/>
                              <a:gd name="connsiteX2-429" fmla="*/ 4613508 w 12334365"/>
                              <a:gd name="connsiteY2-430" fmla="*/ 4829333 h 6067878"/>
                              <a:gd name="connsiteX3-431" fmla="*/ 7335580 w 12334365"/>
                              <a:gd name="connsiteY3-432" fmla="*/ 5708917 h 6067878"/>
                              <a:gd name="connsiteX4-433" fmla="*/ 11378246 w 12334365"/>
                              <a:gd name="connsiteY4-434" fmla="*/ 6029629 h 6067878"/>
                              <a:gd name="connsiteX5-435" fmla="*/ 11179277 w 12334365"/>
                              <a:gd name="connsiteY5-436" fmla="*/ 318516 h 6067878"/>
                              <a:gd name="connsiteX6-437" fmla="*/ 11264 w 12334365"/>
                              <a:gd name="connsiteY6-438" fmla="*/ 640836 h 6067878"/>
                              <a:gd name="connsiteX0-439" fmla="*/ 0 w 11794550"/>
                              <a:gd name="connsiteY0-440" fmla="*/ 388260 h 6019031"/>
                              <a:gd name="connsiteX1-441" fmla="*/ 4101661 w 11794550"/>
                              <a:gd name="connsiteY1-442" fmla="*/ 2073330 h 6019031"/>
                              <a:gd name="connsiteX2-443" fmla="*/ 4613508 w 11794550"/>
                              <a:gd name="connsiteY2-444" fmla="*/ 4486122 h 6019031"/>
                              <a:gd name="connsiteX3-445" fmla="*/ 7335580 w 11794550"/>
                              <a:gd name="connsiteY3-446" fmla="*/ 5365706 h 6019031"/>
                              <a:gd name="connsiteX4-447" fmla="*/ 11378246 w 11794550"/>
                              <a:gd name="connsiteY4-448" fmla="*/ 5686418 h 6019031"/>
                              <a:gd name="connsiteX5-449" fmla="*/ 10379177 w 11794550"/>
                              <a:gd name="connsiteY5-450" fmla="*/ 413455 h 6019031"/>
                              <a:gd name="connsiteX6-451" fmla="*/ 11264 w 11794550"/>
                              <a:gd name="connsiteY6-452" fmla="*/ 297625 h 6019031"/>
                              <a:gd name="connsiteX0-453" fmla="*/ 0 w 11951606"/>
                              <a:gd name="connsiteY0-454" fmla="*/ 90635 h 5721406"/>
                              <a:gd name="connsiteX1-455" fmla="*/ 4101661 w 11951606"/>
                              <a:gd name="connsiteY1-456" fmla="*/ 1775705 h 5721406"/>
                              <a:gd name="connsiteX2-457" fmla="*/ 4613508 w 11951606"/>
                              <a:gd name="connsiteY2-458" fmla="*/ 4188497 h 5721406"/>
                              <a:gd name="connsiteX3-459" fmla="*/ 7335580 w 11951606"/>
                              <a:gd name="connsiteY3-460" fmla="*/ 5068081 h 5721406"/>
                              <a:gd name="connsiteX4-461" fmla="*/ 11378246 w 11951606"/>
                              <a:gd name="connsiteY4-462" fmla="*/ 5388793 h 5721406"/>
                              <a:gd name="connsiteX5-463" fmla="*/ 10379177 w 11951606"/>
                              <a:gd name="connsiteY5-464" fmla="*/ 115830 h 5721406"/>
                              <a:gd name="connsiteX6-465" fmla="*/ 11264 w 11951606"/>
                              <a:gd name="connsiteY6-466" fmla="*/ 0 h 5721406"/>
                              <a:gd name="connsiteX0-467" fmla="*/ 0 w 11951606"/>
                              <a:gd name="connsiteY0-468" fmla="*/ 90635 h 5721406"/>
                              <a:gd name="connsiteX1-469" fmla="*/ 4101661 w 11951606"/>
                              <a:gd name="connsiteY1-470" fmla="*/ 1775705 h 5721406"/>
                              <a:gd name="connsiteX2-471" fmla="*/ 4613508 w 11951606"/>
                              <a:gd name="connsiteY2-472" fmla="*/ 4188497 h 5721406"/>
                              <a:gd name="connsiteX3-473" fmla="*/ 7335580 w 11951606"/>
                              <a:gd name="connsiteY3-474" fmla="*/ 5068081 h 5721406"/>
                              <a:gd name="connsiteX4-475" fmla="*/ 11378246 w 11951606"/>
                              <a:gd name="connsiteY4-476" fmla="*/ 5388793 h 5721406"/>
                              <a:gd name="connsiteX5-477" fmla="*/ 10379177 w 11951606"/>
                              <a:gd name="connsiteY5-478" fmla="*/ 115830 h 5721406"/>
                              <a:gd name="connsiteX6-479" fmla="*/ 11264 w 11951606"/>
                              <a:gd name="connsiteY6-480" fmla="*/ 0 h 5721406"/>
                              <a:gd name="connsiteX0-481" fmla="*/ 0 w 11550436"/>
                              <a:gd name="connsiteY0-482" fmla="*/ 90635 h 5721406"/>
                              <a:gd name="connsiteX1-483" fmla="*/ 4101661 w 11550436"/>
                              <a:gd name="connsiteY1-484" fmla="*/ 1775705 h 5721406"/>
                              <a:gd name="connsiteX2-485" fmla="*/ 4613508 w 11550436"/>
                              <a:gd name="connsiteY2-486" fmla="*/ 4188497 h 5721406"/>
                              <a:gd name="connsiteX3-487" fmla="*/ 7335580 w 11550436"/>
                              <a:gd name="connsiteY3-488" fmla="*/ 5068081 h 5721406"/>
                              <a:gd name="connsiteX4-489" fmla="*/ 11378246 w 11550436"/>
                              <a:gd name="connsiteY4-490" fmla="*/ 5388793 h 5721406"/>
                              <a:gd name="connsiteX5-491" fmla="*/ 10379177 w 11550436"/>
                              <a:gd name="connsiteY5-492" fmla="*/ 115830 h 5721406"/>
                              <a:gd name="connsiteX6-493" fmla="*/ 11264 w 11550436"/>
                              <a:gd name="connsiteY6-494" fmla="*/ 0 h 5721406"/>
                              <a:gd name="connsiteX0-495" fmla="*/ 0 w 11550436"/>
                              <a:gd name="connsiteY0-496" fmla="*/ 90635 h 5721406"/>
                              <a:gd name="connsiteX1-497" fmla="*/ 4101661 w 11550436"/>
                              <a:gd name="connsiteY1-498" fmla="*/ 1775705 h 5721406"/>
                              <a:gd name="connsiteX2-499" fmla="*/ 4613508 w 11550436"/>
                              <a:gd name="connsiteY2-500" fmla="*/ 4188497 h 5721406"/>
                              <a:gd name="connsiteX3-501" fmla="*/ 7335580 w 11550436"/>
                              <a:gd name="connsiteY3-502" fmla="*/ 5068081 h 5721406"/>
                              <a:gd name="connsiteX4-503" fmla="*/ 11378246 w 11550436"/>
                              <a:gd name="connsiteY4-504" fmla="*/ 5388793 h 5721406"/>
                              <a:gd name="connsiteX5-505" fmla="*/ 10379177 w 11550436"/>
                              <a:gd name="connsiteY5-506" fmla="*/ 115830 h 5721406"/>
                              <a:gd name="connsiteX6-507" fmla="*/ 11264 w 11550436"/>
                              <a:gd name="connsiteY6-508" fmla="*/ 0 h 5721406"/>
                              <a:gd name="connsiteX0-509" fmla="*/ 0 w 11071709"/>
                              <a:gd name="connsiteY0-510" fmla="*/ 90635 h 5568770"/>
                              <a:gd name="connsiteX1-511" fmla="*/ 4101661 w 11071709"/>
                              <a:gd name="connsiteY1-512" fmla="*/ 1775705 h 5568770"/>
                              <a:gd name="connsiteX2-513" fmla="*/ 4613508 w 11071709"/>
                              <a:gd name="connsiteY2-514" fmla="*/ 4188497 h 5568770"/>
                              <a:gd name="connsiteX3-515" fmla="*/ 7335580 w 11071709"/>
                              <a:gd name="connsiteY3-516" fmla="*/ 5068081 h 5568770"/>
                              <a:gd name="connsiteX4-517" fmla="*/ 10749596 w 11071709"/>
                              <a:gd name="connsiteY4-518" fmla="*/ 5198293 h 5568770"/>
                              <a:gd name="connsiteX5-519" fmla="*/ 10379177 w 11071709"/>
                              <a:gd name="connsiteY5-520" fmla="*/ 115830 h 5568770"/>
                              <a:gd name="connsiteX6-521" fmla="*/ 11264 w 11071709"/>
                              <a:gd name="connsiteY6-522" fmla="*/ 0 h 5568770"/>
                              <a:gd name="connsiteX0-523" fmla="*/ 0 w 11071709"/>
                              <a:gd name="connsiteY0-524" fmla="*/ 90635 h 5568770"/>
                              <a:gd name="connsiteX1-525" fmla="*/ 4101661 w 11071709"/>
                              <a:gd name="connsiteY1-526" fmla="*/ 1775705 h 5568770"/>
                              <a:gd name="connsiteX2-527" fmla="*/ 4613508 w 11071709"/>
                              <a:gd name="connsiteY2-528" fmla="*/ 4188497 h 5568770"/>
                              <a:gd name="connsiteX3-529" fmla="*/ 7335580 w 11071709"/>
                              <a:gd name="connsiteY3-530" fmla="*/ 5068081 h 5568770"/>
                              <a:gd name="connsiteX4-531" fmla="*/ 10749596 w 11071709"/>
                              <a:gd name="connsiteY4-532" fmla="*/ 5198293 h 5568770"/>
                              <a:gd name="connsiteX5-533" fmla="*/ 10379177 w 11071709"/>
                              <a:gd name="connsiteY5-534" fmla="*/ 115830 h 5568770"/>
                              <a:gd name="connsiteX6-535" fmla="*/ 11264 w 11071709"/>
                              <a:gd name="connsiteY6-536" fmla="*/ 0 h 5568770"/>
                              <a:gd name="connsiteX0-537" fmla="*/ 0 w 11071709"/>
                              <a:gd name="connsiteY0-538" fmla="*/ 90635 h 5410340"/>
                              <a:gd name="connsiteX1-539" fmla="*/ 4101661 w 11071709"/>
                              <a:gd name="connsiteY1-540" fmla="*/ 1775705 h 5410340"/>
                              <a:gd name="connsiteX2-541" fmla="*/ 4613508 w 11071709"/>
                              <a:gd name="connsiteY2-542" fmla="*/ 4188497 h 5410340"/>
                              <a:gd name="connsiteX3-543" fmla="*/ 10749596 w 11071709"/>
                              <a:gd name="connsiteY3-544" fmla="*/ 5198293 h 5410340"/>
                              <a:gd name="connsiteX4-545" fmla="*/ 10379177 w 11071709"/>
                              <a:gd name="connsiteY4-546" fmla="*/ 115830 h 5410340"/>
                              <a:gd name="connsiteX5-547" fmla="*/ 11264 w 11071709"/>
                              <a:gd name="connsiteY5-548" fmla="*/ 0 h 5410340"/>
                              <a:gd name="connsiteX0-549" fmla="*/ 0 w 11071709"/>
                              <a:gd name="connsiteY0-550" fmla="*/ 90635 h 5466543"/>
                              <a:gd name="connsiteX1-551" fmla="*/ 4101661 w 11071709"/>
                              <a:gd name="connsiteY1-552" fmla="*/ 1775705 h 5466543"/>
                              <a:gd name="connsiteX2-553" fmla="*/ 4975458 w 11071709"/>
                              <a:gd name="connsiteY2-554" fmla="*/ 4550447 h 5466543"/>
                              <a:gd name="connsiteX3-555" fmla="*/ 10749596 w 11071709"/>
                              <a:gd name="connsiteY3-556" fmla="*/ 5198293 h 5466543"/>
                              <a:gd name="connsiteX4-557" fmla="*/ 10379177 w 11071709"/>
                              <a:gd name="connsiteY4-558" fmla="*/ 115830 h 5466543"/>
                              <a:gd name="connsiteX5-559" fmla="*/ 11264 w 11071709"/>
                              <a:gd name="connsiteY5-560" fmla="*/ 0 h 5466543"/>
                              <a:gd name="connsiteX0-561" fmla="*/ 0 w 11071709"/>
                              <a:gd name="connsiteY0-562" fmla="*/ 90635 h 5451023"/>
                              <a:gd name="connsiteX1-563" fmla="*/ 4101661 w 11071709"/>
                              <a:gd name="connsiteY1-564" fmla="*/ 1775705 h 5451023"/>
                              <a:gd name="connsiteX2-565" fmla="*/ 4975458 w 11071709"/>
                              <a:gd name="connsiteY2-566" fmla="*/ 4550447 h 5451023"/>
                              <a:gd name="connsiteX3-567" fmla="*/ 10749596 w 11071709"/>
                              <a:gd name="connsiteY3-568" fmla="*/ 5198293 h 5451023"/>
                              <a:gd name="connsiteX4-569" fmla="*/ 10379177 w 11071709"/>
                              <a:gd name="connsiteY4-570" fmla="*/ 115830 h 5451023"/>
                              <a:gd name="connsiteX5-571" fmla="*/ 11264 w 11071709"/>
                              <a:gd name="connsiteY5-572" fmla="*/ 0 h 5451023"/>
                              <a:gd name="connsiteX0-573" fmla="*/ 0 w 11071709"/>
                              <a:gd name="connsiteY0-574" fmla="*/ 90635 h 5447740"/>
                              <a:gd name="connsiteX1-575" fmla="*/ 4101661 w 11071709"/>
                              <a:gd name="connsiteY1-576" fmla="*/ 1775705 h 5447740"/>
                              <a:gd name="connsiteX2-577" fmla="*/ 5299308 w 11071709"/>
                              <a:gd name="connsiteY2-578" fmla="*/ 4531397 h 5447740"/>
                              <a:gd name="connsiteX3-579" fmla="*/ 10749596 w 11071709"/>
                              <a:gd name="connsiteY3-580" fmla="*/ 5198293 h 5447740"/>
                              <a:gd name="connsiteX4-581" fmla="*/ 10379177 w 11071709"/>
                              <a:gd name="connsiteY4-582" fmla="*/ 115830 h 5447740"/>
                              <a:gd name="connsiteX5-583" fmla="*/ 11264 w 11071709"/>
                              <a:gd name="connsiteY5-584" fmla="*/ 0 h 5447740"/>
                              <a:gd name="connsiteX0-585" fmla="*/ 0 w 11071709"/>
                              <a:gd name="connsiteY0-586" fmla="*/ 90635 h 5455663"/>
                              <a:gd name="connsiteX1-587" fmla="*/ 4425511 w 11071709"/>
                              <a:gd name="connsiteY1-588" fmla="*/ 2042405 h 5455663"/>
                              <a:gd name="connsiteX2-589" fmla="*/ 5299308 w 11071709"/>
                              <a:gd name="connsiteY2-590" fmla="*/ 4531397 h 5455663"/>
                              <a:gd name="connsiteX3-591" fmla="*/ 10749596 w 11071709"/>
                              <a:gd name="connsiteY3-592" fmla="*/ 5198293 h 5455663"/>
                              <a:gd name="connsiteX4-593" fmla="*/ 10379177 w 11071709"/>
                              <a:gd name="connsiteY4-594" fmla="*/ 115830 h 5455663"/>
                              <a:gd name="connsiteX5-595" fmla="*/ 11264 w 11071709"/>
                              <a:gd name="connsiteY5-596" fmla="*/ 0 h 5455663"/>
                              <a:gd name="connsiteX0-597" fmla="*/ 0 w 11071709"/>
                              <a:gd name="connsiteY0-598" fmla="*/ 90635 h 5455663"/>
                              <a:gd name="connsiteX1-599" fmla="*/ 4425511 w 11071709"/>
                              <a:gd name="connsiteY1-600" fmla="*/ 2042405 h 5455663"/>
                              <a:gd name="connsiteX2-601" fmla="*/ 5299308 w 11071709"/>
                              <a:gd name="connsiteY2-602" fmla="*/ 4531397 h 5455663"/>
                              <a:gd name="connsiteX3-603" fmla="*/ 10749596 w 11071709"/>
                              <a:gd name="connsiteY3-604" fmla="*/ 5198293 h 5455663"/>
                              <a:gd name="connsiteX4-605" fmla="*/ 10379177 w 11071709"/>
                              <a:gd name="connsiteY4-606" fmla="*/ 115830 h 5455663"/>
                              <a:gd name="connsiteX5-607" fmla="*/ 11264 w 11071709"/>
                              <a:gd name="connsiteY5-608" fmla="*/ 0 h 5455663"/>
                              <a:gd name="connsiteX0-609" fmla="*/ 0 w 11071709"/>
                              <a:gd name="connsiteY0-610" fmla="*/ 90635 h 5456171"/>
                              <a:gd name="connsiteX1-611" fmla="*/ 4349311 w 11071709"/>
                              <a:gd name="connsiteY1-612" fmla="*/ 2023355 h 5456171"/>
                              <a:gd name="connsiteX2-613" fmla="*/ 5299308 w 11071709"/>
                              <a:gd name="connsiteY2-614" fmla="*/ 4531397 h 5456171"/>
                              <a:gd name="connsiteX3-615" fmla="*/ 10749596 w 11071709"/>
                              <a:gd name="connsiteY3-616" fmla="*/ 5198293 h 5456171"/>
                              <a:gd name="connsiteX4-617" fmla="*/ 10379177 w 11071709"/>
                              <a:gd name="connsiteY4-618" fmla="*/ 115830 h 5456171"/>
                              <a:gd name="connsiteX5-619" fmla="*/ 11264 w 11071709"/>
                              <a:gd name="connsiteY5-620" fmla="*/ 0 h 5456171"/>
                              <a:gd name="connsiteX0-621" fmla="*/ 0 w 11071709"/>
                              <a:gd name="connsiteY0-622" fmla="*/ 90635 h 5482401"/>
                              <a:gd name="connsiteX1-623" fmla="*/ 4349311 w 11071709"/>
                              <a:gd name="connsiteY1-624" fmla="*/ 2023355 h 5482401"/>
                              <a:gd name="connsiteX2-625" fmla="*/ 5185008 w 11071709"/>
                              <a:gd name="connsiteY2-626" fmla="*/ 4664747 h 5482401"/>
                              <a:gd name="connsiteX3-627" fmla="*/ 10749596 w 11071709"/>
                              <a:gd name="connsiteY3-628" fmla="*/ 5198293 h 5482401"/>
                              <a:gd name="connsiteX4-629" fmla="*/ 10379177 w 11071709"/>
                              <a:gd name="connsiteY4-630" fmla="*/ 115830 h 5482401"/>
                              <a:gd name="connsiteX5-631" fmla="*/ 11264 w 11071709"/>
                              <a:gd name="connsiteY5-632" fmla="*/ 0 h 5482401"/>
                              <a:gd name="connsiteX0-633" fmla="*/ 0 w 11071709"/>
                              <a:gd name="connsiteY0-634" fmla="*/ 90635 h 5482401"/>
                              <a:gd name="connsiteX1-635" fmla="*/ 4349311 w 11071709"/>
                              <a:gd name="connsiteY1-636" fmla="*/ 2023355 h 5482401"/>
                              <a:gd name="connsiteX2-637" fmla="*/ 5185008 w 11071709"/>
                              <a:gd name="connsiteY2-638" fmla="*/ 4664747 h 5482401"/>
                              <a:gd name="connsiteX3-639" fmla="*/ 10749596 w 11071709"/>
                              <a:gd name="connsiteY3-640" fmla="*/ 5198293 h 5482401"/>
                              <a:gd name="connsiteX4-641" fmla="*/ 10379177 w 11071709"/>
                              <a:gd name="connsiteY4-642" fmla="*/ 115830 h 5482401"/>
                              <a:gd name="connsiteX5-643" fmla="*/ 11264 w 11071709"/>
                              <a:gd name="connsiteY5-644" fmla="*/ 0 h 5482401"/>
                              <a:gd name="connsiteX0-645" fmla="*/ 0 w 11071709"/>
                              <a:gd name="connsiteY0-646" fmla="*/ 90635 h 5482401"/>
                              <a:gd name="connsiteX1-647" fmla="*/ 4349311 w 11071709"/>
                              <a:gd name="connsiteY1-648" fmla="*/ 2023355 h 5482401"/>
                              <a:gd name="connsiteX2-649" fmla="*/ 5185008 w 11071709"/>
                              <a:gd name="connsiteY2-650" fmla="*/ 4664747 h 5482401"/>
                              <a:gd name="connsiteX3-651" fmla="*/ 10749596 w 11071709"/>
                              <a:gd name="connsiteY3-652" fmla="*/ 5198293 h 5482401"/>
                              <a:gd name="connsiteX4-653" fmla="*/ 10379177 w 11071709"/>
                              <a:gd name="connsiteY4-654" fmla="*/ 115830 h 5482401"/>
                              <a:gd name="connsiteX5-655" fmla="*/ 11264 w 11071709"/>
                              <a:gd name="connsiteY5-656" fmla="*/ 0 h 5482401"/>
                              <a:gd name="connsiteX0-657" fmla="*/ 0 w 11071709"/>
                              <a:gd name="connsiteY0-658" fmla="*/ 90635 h 5482401"/>
                              <a:gd name="connsiteX1-659" fmla="*/ 4349311 w 11071709"/>
                              <a:gd name="connsiteY1-660" fmla="*/ 2023355 h 5482401"/>
                              <a:gd name="connsiteX2-661" fmla="*/ 5185008 w 11071709"/>
                              <a:gd name="connsiteY2-662" fmla="*/ 4664747 h 5482401"/>
                              <a:gd name="connsiteX3-663" fmla="*/ 10749596 w 11071709"/>
                              <a:gd name="connsiteY3-664" fmla="*/ 5198293 h 5482401"/>
                              <a:gd name="connsiteX4-665" fmla="*/ 10379177 w 11071709"/>
                              <a:gd name="connsiteY4-666" fmla="*/ 115830 h 5482401"/>
                              <a:gd name="connsiteX5-667" fmla="*/ 11264 w 11071709"/>
                              <a:gd name="connsiteY5-668" fmla="*/ 0 h 5482401"/>
                              <a:gd name="connsiteX0-669" fmla="*/ 0 w 11071709"/>
                              <a:gd name="connsiteY0-670" fmla="*/ 90635 h 5478854"/>
                              <a:gd name="connsiteX1-671" fmla="*/ 4349311 w 11071709"/>
                              <a:gd name="connsiteY1-672" fmla="*/ 2023355 h 5478854"/>
                              <a:gd name="connsiteX2-673" fmla="*/ 5185008 w 11071709"/>
                              <a:gd name="connsiteY2-674" fmla="*/ 4664747 h 5478854"/>
                              <a:gd name="connsiteX3-675" fmla="*/ 10749596 w 11071709"/>
                              <a:gd name="connsiteY3-676" fmla="*/ 5198293 h 5478854"/>
                              <a:gd name="connsiteX4-677" fmla="*/ 10379177 w 11071709"/>
                              <a:gd name="connsiteY4-678" fmla="*/ 115830 h 5478854"/>
                              <a:gd name="connsiteX5-679" fmla="*/ 11264 w 11071709"/>
                              <a:gd name="connsiteY5-680" fmla="*/ 0 h 5478854"/>
                              <a:gd name="connsiteX0-681" fmla="*/ 0 w 11071709"/>
                              <a:gd name="connsiteY0-682" fmla="*/ 90635 h 5487233"/>
                              <a:gd name="connsiteX1-683" fmla="*/ 4215961 w 11071709"/>
                              <a:gd name="connsiteY1-684" fmla="*/ 1870955 h 5487233"/>
                              <a:gd name="connsiteX2-685" fmla="*/ 5185008 w 11071709"/>
                              <a:gd name="connsiteY2-686" fmla="*/ 4664747 h 5487233"/>
                              <a:gd name="connsiteX3-687" fmla="*/ 10749596 w 11071709"/>
                              <a:gd name="connsiteY3-688" fmla="*/ 5198293 h 5487233"/>
                              <a:gd name="connsiteX4-689" fmla="*/ 10379177 w 11071709"/>
                              <a:gd name="connsiteY4-690" fmla="*/ 115830 h 5487233"/>
                              <a:gd name="connsiteX5-691" fmla="*/ 11264 w 11071709"/>
                              <a:gd name="connsiteY5-692" fmla="*/ 0 h 5487233"/>
                              <a:gd name="connsiteX0-693" fmla="*/ 0 w 11071709"/>
                              <a:gd name="connsiteY0-694" fmla="*/ 90635 h 5487233"/>
                              <a:gd name="connsiteX1-695" fmla="*/ 4215961 w 11071709"/>
                              <a:gd name="connsiteY1-696" fmla="*/ 1870955 h 5487233"/>
                              <a:gd name="connsiteX2-697" fmla="*/ 5185008 w 11071709"/>
                              <a:gd name="connsiteY2-698" fmla="*/ 4664747 h 5487233"/>
                              <a:gd name="connsiteX3-699" fmla="*/ 10749596 w 11071709"/>
                              <a:gd name="connsiteY3-700" fmla="*/ 5198293 h 5487233"/>
                              <a:gd name="connsiteX4-701" fmla="*/ 10379177 w 11071709"/>
                              <a:gd name="connsiteY4-702" fmla="*/ 115830 h 5487233"/>
                              <a:gd name="connsiteX5-703" fmla="*/ 11264 w 11071709"/>
                              <a:gd name="connsiteY5-704" fmla="*/ 0 h 5487233"/>
                              <a:gd name="connsiteX0-705" fmla="*/ 0 w 11071709"/>
                              <a:gd name="connsiteY0-706" fmla="*/ 90635 h 5426204"/>
                              <a:gd name="connsiteX1-707" fmla="*/ 4215961 w 11071709"/>
                              <a:gd name="connsiteY1-708" fmla="*/ 1870955 h 5426204"/>
                              <a:gd name="connsiteX2-709" fmla="*/ 4880208 w 11071709"/>
                              <a:gd name="connsiteY2-710" fmla="*/ 4321847 h 5426204"/>
                              <a:gd name="connsiteX3-711" fmla="*/ 10749596 w 11071709"/>
                              <a:gd name="connsiteY3-712" fmla="*/ 5198293 h 5426204"/>
                              <a:gd name="connsiteX4-713" fmla="*/ 10379177 w 11071709"/>
                              <a:gd name="connsiteY4-714" fmla="*/ 115830 h 5426204"/>
                              <a:gd name="connsiteX5-715" fmla="*/ 11264 w 11071709"/>
                              <a:gd name="connsiteY5-716" fmla="*/ 0 h 5426204"/>
                              <a:gd name="connsiteX0-717" fmla="*/ 0 w 11071709"/>
                              <a:gd name="connsiteY0-718" fmla="*/ 90635 h 5449125"/>
                              <a:gd name="connsiteX1-719" fmla="*/ 4215961 w 11071709"/>
                              <a:gd name="connsiteY1-720" fmla="*/ 1870955 h 5449125"/>
                              <a:gd name="connsiteX2-721" fmla="*/ 4880208 w 11071709"/>
                              <a:gd name="connsiteY2-722" fmla="*/ 4321847 h 5449125"/>
                              <a:gd name="connsiteX3-723" fmla="*/ 8099938 w 11071709"/>
                              <a:gd name="connsiteY3-724" fmla="*/ 4299455 h 5449125"/>
                              <a:gd name="connsiteX4-725" fmla="*/ 10749596 w 11071709"/>
                              <a:gd name="connsiteY4-726" fmla="*/ 5198293 h 5449125"/>
                              <a:gd name="connsiteX5-727" fmla="*/ 10379177 w 11071709"/>
                              <a:gd name="connsiteY5-728" fmla="*/ 115830 h 5449125"/>
                              <a:gd name="connsiteX6-729" fmla="*/ 11264 w 11071709"/>
                              <a:gd name="connsiteY6-730" fmla="*/ 0 h 5449125"/>
                              <a:gd name="connsiteX0-731" fmla="*/ 0 w 11071709"/>
                              <a:gd name="connsiteY0-732" fmla="*/ 90635 h 5436910"/>
                              <a:gd name="connsiteX1-733" fmla="*/ 4215961 w 11071709"/>
                              <a:gd name="connsiteY1-734" fmla="*/ 1870955 h 5436910"/>
                              <a:gd name="connsiteX2-735" fmla="*/ 4880208 w 11071709"/>
                              <a:gd name="connsiteY2-736" fmla="*/ 4321847 h 5436910"/>
                              <a:gd name="connsiteX3-737" fmla="*/ 8214238 w 11071709"/>
                              <a:gd name="connsiteY3-738" fmla="*/ 4185155 h 5436910"/>
                              <a:gd name="connsiteX4-739" fmla="*/ 10749596 w 11071709"/>
                              <a:gd name="connsiteY4-740" fmla="*/ 5198293 h 5436910"/>
                              <a:gd name="connsiteX5-741" fmla="*/ 10379177 w 11071709"/>
                              <a:gd name="connsiteY5-742" fmla="*/ 115830 h 5436910"/>
                              <a:gd name="connsiteX6-743" fmla="*/ 11264 w 11071709"/>
                              <a:gd name="connsiteY6-744" fmla="*/ 0 h 5436910"/>
                              <a:gd name="connsiteX0-745" fmla="*/ 0 w 11109809"/>
                              <a:gd name="connsiteY0-746" fmla="*/ 300185 h 5436910"/>
                              <a:gd name="connsiteX1-747" fmla="*/ 4254061 w 11109809"/>
                              <a:gd name="connsiteY1-748" fmla="*/ 1870955 h 5436910"/>
                              <a:gd name="connsiteX2-749" fmla="*/ 4918308 w 11109809"/>
                              <a:gd name="connsiteY2-750" fmla="*/ 4321847 h 5436910"/>
                              <a:gd name="connsiteX3-751" fmla="*/ 8252338 w 11109809"/>
                              <a:gd name="connsiteY3-752" fmla="*/ 4185155 h 5436910"/>
                              <a:gd name="connsiteX4-753" fmla="*/ 10787696 w 11109809"/>
                              <a:gd name="connsiteY4-754" fmla="*/ 5198293 h 5436910"/>
                              <a:gd name="connsiteX5-755" fmla="*/ 10417277 w 11109809"/>
                              <a:gd name="connsiteY5-756" fmla="*/ 115830 h 5436910"/>
                              <a:gd name="connsiteX6-757" fmla="*/ 49364 w 11109809"/>
                              <a:gd name="connsiteY6-758" fmla="*/ 0 h 5436910"/>
                              <a:gd name="connsiteX0-759" fmla="*/ 83986 w 11193795"/>
                              <a:gd name="connsiteY0-760" fmla="*/ 184355 h 5321080"/>
                              <a:gd name="connsiteX1-761" fmla="*/ 4338047 w 11193795"/>
                              <a:gd name="connsiteY1-762" fmla="*/ 1755125 h 5321080"/>
                              <a:gd name="connsiteX2-763" fmla="*/ 5002294 w 11193795"/>
                              <a:gd name="connsiteY2-764" fmla="*/ 4206017 h 5321080"/>
                              <a:gd name="connsiteX3-765" fmla="*/ 8336324 w 11193795"/>
                              <a:gd name="connsiteY3-766" fmla="*/ 4069325 h 5321080"/>
                              <a:gd name="connsiteX4-767" fmla="*/ 10871682 w 11193795"/>
                              <a:gd name="connsiteY4-768" fmla="*/ 5082463 h 5321080"/>
                              <a:gd name="connsiteX5-769" fmla="*/ 10501263 w 11193795"/>
                              <a:gd name="connsiteY5-770" fmla="*/ 0 h 5321080"/>
                              <a:gd name="connsiteX6-771" fmla="*/ 0 w 11193795"/>
                              <a:gd name="connsiteY6-772" fmla="*/ 169920 h 5321080"/>
                              <a:gd name="connsiteX0-773" fmla="*/ 83986 w 11266332"/>
                              <a:gd name="connsiteY0-774" fmla="*/ 14435 h 5151160"/>
                              <a:gd name="connsiteX1-775" fmla="*/ 4338047 w 11266332"/>
                              <a:gd name="connsiteY1-776" fmla="*/ 1585205 h 5151160"/>
                              <a:gd name="connsiteX2-777" fmla="*/ 5002294 w 11266332"/>
                              <a:gd name="connsiteY2-778" fmla="*/ 4036097 h 5151160"/>
                              <a:gd name="connsiteX3-779" fmla="*/ 8336324 w 11266332"/>
                              <a:gd name="connsiteY3-780" fmla="*/ 3899405 h 5151160"/>
                              <a:gd name="connsiteX4-781" fmla="*/ 10871682 w 11266332"/>
                              <a:gd name="connsiteY4-782" fmla="*/ 4912543 h 5151160"/>
                              <a:gd name="connsiteX5-783" fmla="*/ 10672713 w 11266332"/>
                              <a:gd name="connsiteY5-784" fmla="*/ 20580 h 5151160"/>
                              <a:gd name="connsiteX6-785" fmla="*/ 0 w 11266332"/>
                              <a:gd name="connsiteY6-786" fmla="*/ 0 h 5151160"/>
                              <a:gd name="connsiteX0-787" fmla="*/ 83986 w 11053424"/>
                              <a:gd name="connsiteY0-788" fmla="*/ 14435 h 5151160"/>
                              <a:gd name="connsiteX1-789" fmla="*/ 4338047 w 11053424"/>
                              <a:gd name="connsiteY1-790" fmla="*/ 1585205 h 5151160"/>
                              <a:gd name="connsiteX2-791" fmla="*/ 5002294 w 11053424"/>
                              <a:gd name="connsiteY2-792" fmla="*/ 4036097 h 5151160"/>
                              <a:gd name="connsiteX3-793" fmla="*/ 8336324 w 11053424"/>
                              <a:gd name="connsiteY3-794" fmla="*/ 3899405 h 5151160"/>
                              <a:gd name="connsiteX4-795" fmla="*/ 10871682 w 11053424"/>
                              <a:gd name="connsiteY4-796" fmla="*/ 4912543 h 5151160"/>
                              <a:gd name="connsiteX5-797" fmla="*/ 10672713 w 11053424"/>
                              <a:gd name="connsiteY5-798" fmla="*/ 20580 h 5151160"/>
                              <a:gd name="connsiteX6-799" fmla="*/ 0 w 11053424"/>
                              <a:gd name="connsiteY6-800" fmla="*/ 0 h 5151160"/>
                              <a:gd name="connsiteX0-801" fmla="*/ 83986 w 10860282"/>
                              <a:gd name="connsiteY0-802" fmla="*/ 14435 h 5288992"/>
                              <a:gd name="connsiteX1-803" fmla="*/ 4338047 w 10860282"/>
                              <a:gd name="connsiteY1-804" fmla="*/ 1585205 h 5288992"/>
                              <a:gd name="connsiteX2-805" fmla="*/ 5002294 w 10860282"/>
                              <a:gd name="connsiteY2-806" fmla="*/ 4036097 h 5288992"/>
                              <a:gd name="connsiteX3-807" fmla="*/ 8336324 w 10860282"/>
                              <a:gd name="connsiteY3-808" fmla="*/ 3899405 h 5288992"/>
                              <a:gd name="connsiteX4-809" fmla="*/ 10624032 w 10860282"/>
                              <a:gd name="connsiteY4-810" fmla="*/ 5064943 h 5288992"/>
                              <a:gd name="connsiteX5-811" fmla="*/ 10672713 w 10860282"/>
                              <a:gd name="connsiteY5-812" fmla="*/ 20580 h 5288992"/>
                              <a:gd name="connsiteX6-813" fmla="*/ 0 w 10860282"/>
                              <a:gd name="connsiteY6-814" fmla="*/ 0 h 5288992"/>
                              <a:gd name="connsiteX0-815" fmla="*/ 83986 w 10672713"/>
                              <a:gd name="connsiteY0-816" fmla="*/ 14435 h 5288992"/>
                              <a:gd name="connsiteX1-817" fmla="*/ 4338047 w 10672713"/>
                              <a:gd name="connsiteY1-818" fmla="*/ 1585205 h 5288992"/>
                              <a:gd name="connsiteX2-819" fmla="*/ 5002294 w 10672713"/>
                              <a:gd name="connsiteY2-820" fmla="*/ 4036097 h 5288992"/>
                              <a:gd name="connsiteX3-821" fmla="*/ 8336324 w 10672713"/>
                              <a:gd name="connsiteY3-822" fmla="*/ 3899405 h 5288992"/>
                              <a:gd name="connsiteX4-823" fmla="*/ 10624032 w 10672713"/>
                              <a:gd name="connsiteY4-824" fmla="*/ 5064943 h 5288992"/>
                              <a:gd name="connsiteX5-825" fmla="*/ 10672713 w 10672713"/>
                              <a:gd name="connsiteY5-826" fmla="*/ 20580 h 5288992"/>
                              <a:gd name="connsiteX6-827" fmla="*/ 0 w 10672713"/>
                              <a:gd name="connsiteY6-828" fmla="*/ 0 h 5288992"/>
                              <a:gd name="connsiteX0-829" fmla="*/ 83986 w 10624032"/>
                              <a:gd name="connsiteY0-830" fmla="*/ 14435 h 5288992"/>
                              <a:gd name="connsiteX1-831" fmla="*/ 4338047 w 10624032"/>
                              <a:gd name="connsiteY1-832" fmla="*/ 1585205 h 5288992"/>
                              <a:gd name="connsiteX2-833" fmla="*/ 5002294 w 10624032"/>
                              <a:gd name="connsiteY2-834" fmla="*/ 4036097 h 5288992"/>
                              <a:gd name="connsiteX3-835" fmla="*/ 8336324 w 10624032"/>
                              <a:gd name="connsiteY3-836" fmla="*/ 3899405 h 5288992"/>
                              <a:gd name="connsiteX4-837" fmla="*/ 10624032 w 10624032"/>
                              <a:gd name="connsiteY4-838" fmla="*/ 5064943 h 5288992"/>
                              <a:gd name="connsiteX5-839" fmla="*/ 10615563 w 10624032"/>
                              <a:gd name="connsiteY5-840" fmla="*/ 77730 h 5288992"/>
                              <a:gd name="connsiteX6-841" fmla="*/ 0 w 10624032"/>
                              <a:gd name="connsiteY6-842" fmla="*/ 0 h 5288992"/>
                              <a:gd name="connsiteX0-843" fmla="*/ 83986 w 10634613"/>
                              <a:gd name="connsiteY0-844" fmla="*/ 14435 h 5288992"/>
                              <a:gd name="connsiteX1-845" fmla="*/ 4338047 w 10634613"/>
                              <a:gd name="connsiteY1-846" fmla="*/ 1585205 h 5288992"/>
                              <a:gd name="connsiteX2-847" fmla="*/ 5002294 w 10634613"/>
                              <a:gd name="connsiteY2-848" fmla="*/ 4036097 h 5288992"/>
                              <a:gd name="connsiteX3-849" fmla="*/ 8336324 w 10634613"/>
                              <a:gd name="connsiteY3-850" fmla="*/ 3899405 h 5288992"/>
                              <a:gd name="connsiteX4-851" fmla="*/ 10624032 w 10634613"/>
                              <a:gd name="connsiteY4-852" fmla="*/ 5064943 h 5288992"/>
                              <a:gd name="connsiteX5-853" fmla="*/ 10634613 w 10634613"/>
                              <a:gd name="connsiteY5-854" fmla="*/ 20580 h 5288992"/>
                              <a:gd name="connsiteX6-855" fmla="*/ 0 w 10634613"/>
                              <a:gd name="connsiteY6-856" fmla="*/ 0 h 5288992"/>
                              <a:gd name="connsiteX0-857" fmla="*/ 83986 w 10662132"/>
                              <a:gd name="connsiteY0-858" fmla="*/ 14435 h 5288992"/>
                              <a:gd name="connsiteX1-859" fmla="*/ 4338047 w 10662132"/>
                              <a:gd name="connsiteY1-860" fmla="*/ 1585205 h 5288992"/>
                              <a:gd name="connsiteX2-861" fmla="*/ 5002294 w 10662132"/>
                              <a:gd name="connsiteY2-862" fmla="*/ 4036097 h 5288992"/>
                              <a:gd name="connsiteX3-863" fmla="*/ 8336324 w 10662132"/>
                              <a:gd name="connsiteY3-864" fmla="*/ 3899405 h 5288992"/>
                              <a:gd name="connsiteX4-865" fmla="*/ 10662132 w 10662132"/>
                              <a:gd name="connsiteY4-866" fmla="*/ 5064943 h 5288992"/>
                              <a:gd name="connsiteX5-867" fmla="*/ 10634613 w 10662132"/>
                              <a:gd name="connsiteY5-868" fmla="*/ 20580 h 5288992"/>
                              <a:gd name="connsiteX6-869" fmla="*/ 0 w 10662132"/>
                              <a:gd name="connsiteY6-870" fmla="*/ 0 h 5288992"/>
                            </a:gdLst>
                            <a:ahLst/>
                            <a:cxnLst>
                              <a:cxn ang="0">
                                <a:pos x="connsiteX0-1" y="connsiteY0-2"/>
                              </a:cxn>
                              <a:cxn ang="0">
                                <a:pos x="connsiteX1-3" y="connsiteY1-4"/>
                              </a:cxn>
                              <a:cxn ang="0">
                                <a:pos x="connsiteX2-5" y="connsiteY2-6"/>
                              </a:cxn>
                              <a:cxn ang="0">
                                <a:pos x="connsiteX3-7" y="connsiteY3-8"/>
                              </a:cxn>
                              <a:cxn ang="0">
                                <a:pos x="connsiteX4-9" y="connsiteY4-10"/>
                              </a:cxn>
                              <a:cxn ang="0">
                                <a:pos x="connsiteX5-11" y="connsiteY5-12"/>
                              </a:cxn>
                              <a:cxn ang="0">
                                <a:pos x="connsiteX6-13" y="connsiteY6-14"/>
                              </a:cxn>
                            </a:cxnLst>
                            <a:rect l="l" t="t" r="r" b="b"/>
                            <a:pathLst>
                              <a:path w="10662132" h="5288992">
                                <a:moveTo>
                                  <a:pt x="83986" y="14435"/>
                                </a:moveTo>
                                <a:cubicBezTo>
                                  <a:pt x="1036173" y="1267422"/>
                                  <a:pt x="3518329" y="914928"/>
                                  <a:pt x="4338047" y="1585205"/>
                                </a:cubicBezTo>
                                <a:cubicBezTo>
                                  <a:pt x="5157765" y="2255482"/>
                                  <a:pt x="4335915" y="3650397"/>
                                  <a:pt x="5002294" y="4036097"/>
                                </a:cubicBezTo>
                                <a:cubicBezTo>
                                  <a:pt x="5668673" y="4421797"/>
                                  <a:pt x="7358093" y="3753331"/>
                                  <a:pt x="8336324" y="3899405"/>
                                </a:cubicBezTo>
                                <a:cubicBezTo>
                                  <a:pt x="9314555" y="4045479"/>
                                  <a:pt x="10247334" y="5924139"/>
                                  <a:pt x="10662132" y="5064943"/>
                                </a:cubicBezTo>
                                <a:cubicBezTo>
                                  <a:pt x="10655048" y="4030018"/>
                                  <a:pt x="10624110" y="1166362"/>
                                  <a:pt x="10634613" y="20580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" o:spid="_x0000_s1026" o:spt="203" style="position:absolute;left:0pt;flip:y;margin-left:348.05pt;margin-top:676.85pt;height:93.95pt;width:189.35pt;z-index:251666432;mso-width-relative:page;mso-height-relative:page;" coordorigin="1588727,-70356" coordsize="10662132,5288993" o:gfxdata="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">
                <o:lock v:ext="edit" aspectratio="f"/>
                <v:shape id="任意多边形 9" o:spid="_x0000_s1026" o:spt="100" style="position:absolute;left:1588727;top:-70355;height:5288992;width:10662132;v-text-anchor:middle;" fillcolor="#D3D3D3" filled="t" stroked="f" coordsize="10662132,5288992" o:gfxdata="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szZvQAA&#10;ANsAAAAPAAAAAAAAAAEAIAAAACIAAABkcnMvZG93bnJldi54bWxQSwECFAAUAAAACACHTuJAMy8F&#10;njsAAAA5AAAAEAAAAAAAAAABACAAAAAMAQAAZHJzL3NoYXBleG1sLnhtbFBLBQYAAAAABgAGAFsB&#10;AAC2AwAAAAA=&#10;" path="m83986,14435c1036173,1267422,3518329,914928,4338047,1585205c5157765,2255482,4335915,3650397,5002294,4036097c5668673,4421797,7358093,3753331,8336324,3899405c9314555,4045479,10247334,5924139,10662132,5064943c10655048,4030018,10624110,1166362,10634613,20580l0,0e">
                  <v:path o:connectlocs="76188,576159;1844687,1514768;3707846,1926423;3987204,3879485;6349051,4699289;9929917,4988632;9701351,238593" o:connectangles="0,0,0,0,0,0,0"/>
                  <v:fill on="t" focussize="0,0"/>
                  <v:stroke on="f" weight="2pt"/>
                  <v:imagedata o:title=""/>
                  <o:lock v:ext="edit" aspectratio="f"/>
                </v:shape>
                <v:shape id="任意多边形 10" o:spid="_x0000_s1026" o:spt="100" style="position:absolute;left:3982065;top:-70356;height:4101767;width:8268794;v-text-anchor:middle;" fillcolor="#1F497D [3215]" filled="t" stroked="f" coordsize="10662132,5288992" o:gfxdata="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sIka7gAAADbAAAA&#10;DwAAAAAAAAABACAAAAAiAAAAZHJzL2Rvd25yZXYueG1sUEsBAhQAFAAAAAgAh07iQDMvBZ47AAAA&#10;OQAAABAAAAAAAAAAAQAgAAAABwEAAGRycy9zaGFwZXhtbC54bWxQSwUGAAAAAAYABgBbAQAAsQMA&#10;AAAA&#10;" path="m83986,14435c1036173,1267422,3518329,914928,4338047,1585205c5157765,2255482,4335915,3650397,5002294,4036097c5668673,4421797,7358093,3753331,8336324,3899405c9314555,4045479,10247334,5924139,10662132,5064943c10655048,4030018,10624110,1166362,10634613,20580l0,0e">
                  <v:path o:connectlocs="59086,446828;1430609,1174747;2875542,1493997;3092193,3008654;4923874,3644435;7700940,3868829;7523680,185035" o:connectangles="0,0,0,0,0,0,0"/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-2964815</wp:posOffset>
            </wp:positionH>
            <wp:positionV relativeFrom="paragraph">
              <wp:posOffset>-1885950</wp:posOffset>
            </wp:positionV>
            <wp:extent cx="11814810" cy="7750810"/>
            <wp:effectExtent l="0" t="0" r="2540" b="15240"/>
            <wp:wrapNone/>
            <wp:docPr id="37" name="图片 37" descr="5d1c9505c3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d1c9505c3f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1481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-947420</wp:posOffset>
                </wp:positionH>
                <wp:positionV relativeFrom="paragraph">
                  <wp:posOffset>-938530</wp:posOffset>
                </wp:positionV>
                <wp:extent cx="7772400" cy="10800715"/>
                <wp:effectExtent l="0" t="0" r="0" b="635"/>
                <wp:wrapNone/>
                <wp:docPr id="3" name="矩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252" o:spid="_x0000_s1026" o:spt="1" style="position:absolute;left:0pt;margin-left:-74.6pt;margin-top:-73.9pt;height:850.45pt;width:612pt;z-index:-251655168;mso-width-relative:page;mso-height-relative:page;" fillcolor="#FFFFFF" filled="t" stroked="f" coordsize="21600,21600" o:gfxdata="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pIA59wAAAAPAQAADwAAAAAAAAABACAAAAAiAAAAZHJzL2Rvd25y&#10;ZXYueG1sUEsBAhQAFAAAAAgAh07iQMisbgX6AQAAAgQAAA4AAAAAAAAAAQAgAAAAKwEAAGRycy9l&#10;Mm9Eb2MueG1sUEsFBgAAAAAGAAYAWQEAAJcFAAAAAA==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-856615</wp:posOffset>
                </wp:positionH>
                <wp:positionV relativeFrom="paragraph">
                  <wp:posOffset>-1024890</wp:posOffset>
                </wp:positionV>
                <wp:extent cx="7753350" cy="11715750"/>
                <wp:effectExtent l="0" t="0" r="0" b="0"/>
                <wp:wrapNone/>
                <wp:docPr id="1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171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97E7F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29" o:spid="_x0000_s1026" o:spt="1" style="position:absolute;left:0pt;margin-left:-67.45pt;margin-top:-80.7pt;height:922.5pt;width:610.5pt;z-index:-251654144;mso-width-relative:page;mso-height-relative:page;" fillcolor="#FFFFFF" filled="t" stroked="f" coordsize="21600,21600" o:gfxdata="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BLpPq3gAAAA8BAAAP&#10;AAAAAAAAAAEAIAAAACIAAABkcnMvZG93bnJldi54bWxQSwECFAAUAAAACACHTuJAvcSQRNkBAACd&#10;AwAADgAAAAAAAAABACAAAAAtAQAAZHJzL2Uyb0RvYy54bWxQSwUGAAAAAAYABgBZAQAAeAUAAAAA&#10;">
                <v:fill on="t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97E7F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-979170</wp:posOffset>
                </wp:positionV>
                <wp:extent cx="7762875" cy="11255375"/>
                <wp:effectExtent l="7620" t="8255" r="20955" b="13970"/>
                <wp:wrapNone/>
                <wp:docPr id="10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1255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41" o:spid="_x0000_s1026" o:spt="1" style="position:absolute;left:0pt;margin-left:534.6pt;margin-top:-77.1pt;height:886.25pt;width:611.25pt;z-index:251665408;mso-width-relative:page;mso-height-relative:page;" fillcolor="#FFFFFF" filled="t" stroked="t" coordsize="21600,21600" o:gfxdata="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2aXGv2gAAAA8BAAAPAAAAAAAAAAEAIAAA&#10;ACIAAABkcnMvZG93bnJldi54bWxQSwECFAAUAAAACACHTuJAQLuXdUMCAAC5BAAADgAAAAAAAAAB&#10;ACAAAAApAQAAZHJzL2Uyb0RvYy54bWxQSwUGAAAAAAYABgBZAQAA3gUAAAAA&#10;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10795" b="6985"/>
                <wp:wrapSquare wrapText="bothSides"/>
                <wp:docPr id="3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32355" h="240665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5C74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矩形 1" o:spid="_x0000_s1026" o:spt="100" style="position:absolute;left:0pt;margin-left:209.25pt;margin-top:814.7pt;height:18.95pt;width:183.65pt;mso-position-horizontal-relative:margin;mso-position-vertical-relative:margin;mso-wrap-distance-bottom:0pt;mso-wrap-distance-left:9pt;mso-wrap-distance-right:9pt;mso-wrap-distance-top:0pt;z-index:251664384;v-text-anchor:middle;mso-width-relative:page;mso-height-relative:page;" fillcolor="#4C5C74" filled="t" stroked="f" coordsize="2332355,240665" o:gfxdata="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" path="m194949,0l2183824,0,2332355,240665,0,240665,194949,0xe">
                <v:path o:connectlocs="194949,0;2183824,0;2332355,240665;0,240665;194949,0" o:connectangles="0,0,0,0,0"/>
                <v:fill on="t" focussize="0,0"/>
                <v:stroke on="f" weight="2pt"/>
                <v:imagedata o:title=""/>
                <o:lock v:ext="edit" aspectratio="f"/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10514965</wp:posOffset>
                </wp:positionV>
                <wp:extent cx="7559675" cy="186055"/>
                <wp:effectExtent l="0" t="0" r="3175" b="38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4454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297E7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27.95pt;height:14.65pt;width:595.25pt;z-index:251663360;v-text-anchor:middle;mso-width-relative:page;mso-height-relative:page;" fillcolor="#44546B" filled="t" stroked="f" coordsize="21600,21600" o:gfxdata="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yTuDr2AAAAAsBAAAPAAAAAAAAAAEAIAAA&#10;ACIAAABkcnMvZG93bnJldi54bWxQSwECFAAUAAAACACHTuJA5rKIkrcCAABeBQAADgAAAAAAAAAB&#10;ACAAAAAnAQAAZHJzL2Uyb0RvYy54bWxQSwUGAAAAAAYABgBZAQAAUA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297E7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/>
        <w:jc w:val="center"/>
        <w:textAlignment w:val="top"/>
        <w:rPr>
          <w:rFonts w:hint="default" w:ascii="微软雅黑" w:hAnsi="微软雅黑" w:eastAsia="微软雅黑" w:cs="微软雅黑"/>
          <w:b/>
          <w:bCs/>
          <w:color w:val="FF0000"/>
          <w:kern w:val="24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4"/>
          <w:sz w:val="28"/>
          <w:szCs w:val="28"/>
          <w:lang w:val="en-US" w:eastAsia="zh-CN"/>
        </w:rPr>
        <w:t>一、双人间方案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hanging="425" w:firstLineChars="0"/>
        <w:jc w:val="left"/>
        <w:textAlignment w:val="top"/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家具平面尺寸图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top"/>
      </w:pPr>
      <w:r>
        <w:drawing>
          <wp:inline distT="0" distB="0" distL="114300" distR="114300">
            <wp:extent cx="8854440" cy="5142230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hanging="425" w:firstLineChars="0"/>
        <w:jc w:val="left"/>
        <w:textAlignment w:val="top"/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定制书桌柜尺寸图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top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858250" cy="5410200"/>
            <wp:effectExtent l="0" t="0" r="0" b="0"/>
            <wp:docPr id="17" name="图片 17" descr="d41c4a74183aab1e5a712643123f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41c4a74183aab1e5a712643123fd3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leftChars="0" w:hanging="425" w:firstLineChars="0"/>
        <w:jc w:val="left"/>
        <w:textAlignment w:val="top"/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产品效果图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left"/>
        <w:textAlignment w:val="top"/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851265" cy="4979035"/>
            <wp:effectExtent l="0" t="0" r="3175" b="4445"/>
            <wp:docPr id="12" name="图片 12" descr="8fe6ec4729214a486c0dc59cbb9a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fe6ec4729214a486c0dc59cbb9a2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top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top"/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top"/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top"/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858250" cy="3914775"/>
            <wp:effectExtent l="0" t="0" r="0" b="9525"/>
            <wp:docPr id="13" name="图片 13" descr="5bd41fdf2d10d8b5f6b68ff6569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bd41fdf2d10d8b5f6b68ff656901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top"/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/>
        <w:jc w:val="center"/>
        <w:textAlignment w:val="top"/>
        <w:rPr>
          <w:rFonts w:hint="default" w:ascii="微软雅黑" w:hAnsi="微软雅黑" w:eastAsia="微软雅黑" w:cs="微软雅黑"/>
          <w:b/>
          <w:bCs/>
          <w:color w:val="FF0000"/>
          <w:kern w:val="24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kern w:val="24"/>
          <w:sz w:val="28"/>
          <w:szCs w:val="28"/>
          <w:lang w:val="en-US" w:eastAsia="zh-CN"/>
        </w:rPr>
        <w:t>二、单人间方案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left"/>
        <w:textAlignment w:val="top"/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1.家具平面尺寸图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left"/>
        <w:textAlignment w:val="top"/>
      </w:pPr>
      <w:r>
        <w:drawing>
          <wp:inline distT="0" distB="0" distL="114300" distR="114300">
            <wp:extent cx="8853805" cy="5179695"/>
            <wp:effectExtent l="0" t="0" r="63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51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left"/>
        <w:textAlignment w:val="top"/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2.定制书桌柜尺寸图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center"/>
        <w:textAlignment w:val="top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619875" cy="5657850"/>
            <wp:effectExtent l="0" t="0" r="9525" b="0"/>
            <wp:docPr id="36" name="图片 36" descr="e467e113e4b81c85586ca26aa14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467e113e4b81c85586ca26aa1486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left"/>
        <w:textAlignment w:val="top"/>
        <w:rPr>
          <w:rFonts w:hint="eastAsia" w:ascii="宋体" w:hAnsi="宋体" w:eastAsia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24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3.产品效果图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-425" w:leftChars="0"/>
        <w:jc w:val="center"/>
        <w:textAlignment w:val="top"/>
        <w:rPr>
          <w:rFonts w:hint="default" w:ascii="宋体" w:hAnsi="宋体" w:eastAsia="宋体" w:cs="宋体"/>
          <w:b/>
          <w:bCs/>
          <w:color w:val="000000" w:themeColor="text1"/>
          <w:kern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851265" cy="4979035"/>
            <wp:effectExtent l="0" t="0" r="3175" b="4445"/>
            <wp:docPr id="16" name="图片 16" descr="4839e79c535a8e30db22cf16601e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839e79c535a8e30db22cf16601e59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9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8648700" cy="5981700"/>
            <wp:effectExtent l="0" t="0" r="0" b="0"/>
            <wp:docPr id="4" name="图片 4" descr="e3b79c070aa8f0bfe368883beef7527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b79c070aa8f0bfe368883beef7527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6838" w:h="11906" w:orient="landscape"/>
      <w:pgMar w:top="1230" w:right="1440" w:bottom="1230" w:left="144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eastAsia="宋体"/>
        <w:lang w:val="en-US" w:eastAsia="zh-CN"/>
      </w:rPr>
    </w:pPr>
    <w:r>
      <w:rPr>
        <w:sz w:val="28"/>
        <w:szCs w:val="2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10462895</wp:posOffset>
              </wp:positionV>
              <wp:extent cx="6268085" cy="220980"/>
              <wp:effectExtent l="0" t="0" r="0" b="7620"/>
              <wp:wrapNone/>
              <wp:docPr id="116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10433050"/>
                        <a:ext cx="6268085" cy="220980"/>
                      </a:xfrm>
                      <a:custGeom>
                        <a:avLst/>
                        <a:gdLst>
                          <a:gd name="T0" fmla="*/ 0 w 14611"/>
                          <a:gd name="T1" fmla="*/ 0 h 244"/>
                          <a:gd name="T2" fmla="*/ 14560 w 14611"/>
                          <a:gd name="T3" fmla="*/ 0 h 244"/>
                          <a:gd name="T4" fmla="*/ 14598 w 14611"/>
                          <a:gd name="T5" fmla="*/ 46 h 244"/>
                          <a:gd name="T6" fmla="*/ 14503 w 14611"/>
                          <a:gd name="T7" fmla="*/ 244 h 244"/>
                          <a:gd name="T8" fmla="*/ 0 w 14611"/>
                          <a:gd name="T9" fmla="*/ 244 h 244"/>
                          <a:gd name="T10" fmla="*/ 0 w 14611"/>
                          <a:gd name="T11" fmla="*/ 0 h 2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611" h="244">
                            <a:moveTo>
                              <a:pt x="0" y="0"/>
                            </a:moveTo>
                            <a:lnTo>
                              <a:pt x="14560" y="0"/>
                            </a:lnTo>
                            <a:cubicBezTo>
                              <a:pt x="14590" y="0"/>
                              <a:pt x="14611" y="20"/>
                              <a:pt x="14598" y="46"/>
                            </a:cubicBezTo>
                            <a:lnTo>
                              <a:pt x="14503" y="244"/>
                            </a:lnTo>
                            <a:lnTo>
                              <a:pt x="0" y="2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2857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5" o:spid="_x0000_s1026" o:spt="100" style="position:absolute;left:0pt;margin-left:0pt;margin-top:823.85pt;height:17.4pt;width:493.55pt;mso-position-horizontal-relative:page;mso-position-vertical-relative:page;z-index:251670528;mso-width-relative:page;mso-height-relative:page;" fillcolor="#1F497D [3215]" filled="t" stroked="f" coordsize="14611,244" o:gfxdata="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" path="m0,0l14560,0c14590,0,14611,20,14598,46l14503,244,0,244,0,0xe">
              <v:path o:connectlocs="0,0;6246206,0;6262508,41660;6221753,220980;0,220980;0,0" o:connectangles="0,0,0,0,0,0"/>
              <v:fill on="t" focussize="0,0"/>
              <v:stroke on="f" weight="2.25pt" joinstyle="round"/>
              <v:imagedata o:title=""/>
              <o:lock v:ext="edit" aspectratio="f"/>
            </v:shape>
          </w:pict>
        </mc:Fallback>
      </mc:AlternateContent>
    </w:r>
    <w:r>
      <w:rPr>
        <w:sz w:val="28"/>
        <w:szCs w:val="2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61415" cy="377825"/>
              <wp:effectExtent l="0" t="0" r="635" b="3175"/>
              <wp:wrapNone/>
              <wp:docPr id="24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6617335" y="10276205"/>
                        <a:ext cx="1161415" cy="377825"/>
                      </a:xfrm>
                      <a:custGeom>
                        <a:avLst/>
                        <a:gdLst>
                          <a:gd name="T0" fmla="*/ 1422 w 1422"/>
                          <a:gd name="T1" fmla="*/ 0 h 416"/>
                          <a:gd name="T2" fmla="*/ 294 w 1422"/>
                          <a:gd name="T3" fmla="*/ 0 h 416"/>
                          <a:gd name="T4" fmla="*/ 163 w 1422"/>
                          <a:gd name="T5" fmla="*/ 75 h 416"/>
                          <a:gd name="T6" fmla="*/ 0 w 1422"/>
                          <a:gd name="T7" fmla="*/ 416 h 416"/>
                          <a:gd name="T8" fmla="*/ 1422 w 1422"/>
                          <a:gd name="T9" fmla="*/ 416 h 416"/>
                          <a:gd name="T10" fmla="*/ 1422 w 1422"/>
                          <a:gd name="T11" fmla="*/ 0 h 4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22" h="416">
                            <a:moveTo>
                              <a:pt x="1422" y="0"/>
                            </a:moveTo>
                            <a:lnTo>
                              <a:pt x="294" y="0"/>
                            </a:lnTo>
                            <a:cubicBezTo>
                              <a:pt x="243" y="4"/>
                              <a:pt x="200" y="29"/>
                              <a:pt x="163" y="75"/>
                            </a:cubicBezTo>
                            <a:lnTo>
                              <a:pt x="0" y="416"/>
                            </a:lnTo>
                            <a:lnTo>
                              <a:pt x="1422" y="416"/>
                            </a:lnTo>
                            <a:lnTo>
                              <a:pt x="1422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2857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Arial" w:hAnsi="Arial" w:cs="Arial"/>
                              <w:color w:val="FFFFFF" w:themeColor="background1"/>
                              <w:sz w:val="28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6" o:spid="_x0000_s1026" o:spt="100" style="position:absolute;left:0pt;height:29.75pt;width:91.45pt;mso-position-horizontal:right;mso-position-horizontal-relative:page;mso-position-vertical:bottom;mso-position-vertical-relative:page;z-index:251671552;mso-width-relative:page;mso-height-relative:page;" fillcolor="#1F497D [3215]" filled="t" stroked="f" coordsize="1422,416" o:gfxdata="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" path="m1422,0l294,0c243,4,200,29,163,75l0,416,1422,416,1422,0xe">
              <v:path textboxrect="0,0,1422,416" o:connectlocs="1161415,0;240123,0;133129,68117;0,377825;1161415,377825;1161415,0" o:connectangles="0,0,0,0,0,0"/>
              <v:fill on="t" focussize="0,0"/>
              <v:stroke on="f" weight="2.25pt" joinstyle="round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Arial" w:hAnsi="Arial" w:cs="Arial"/>
                        <w:color w:val="FFFFFF" w:themeColor="background1"/>
                        <w:sz w:val="28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rFonts w:hint="default" w:eastAsia="宋体"/>
        <w:lang w:val="en-US" w:eastAsia="zh-CN"/>
      </w:rPr>
    </w:pPr>
    <w:r>
      <w:rPr>
        <w:sz w:val="28"/>
        <w:szCs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10462895</wp:posOffset>
              </wp:positionV>
              <wp:extent cx="6268085" cy="220980"/>
              <wp:effectExtent l="0" t="0" r="0" b="7620"/>
              <wp:wrapNone/>
              <wp:docPr id="6" name="Freeform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10433050"/>
                        <a:ext cx="6268085" cy="220980"/>
                      </a:xfrm>
                      <a:custGeom>
                        <a:avLst/>
                        <a:gdLst>
                          <a:gd name="T0" fmla="*/ 0 w 14611"/>
                          <a:gd name="T1" fmla="*/ 0 h 244"/>
                          <a:gd name="T2" fmla="*/ 14560 w 14611"/>
                          <a:gd name="T3" fmla="*/ 0 h 244"/>
                          <a:gd name="T4" fmla="*/ 14598 w 14611"/>
                          <a:gd name="T5" fmla="*/ 46 h 244"/>
                          <a:gd name="T6" fmla="*/ 14503 w 14611"/>
                          <a:gd name="T7" fmla="*/ 244 h 244"/>
                          <a:gd name="T8" fmla="*/ 0 w 14611"/>
                          <a:gd name="T9" fmla="*/ 244 h 244"/>
                          <a:gd name="T10" fmla="*/ 0 w 14611"/>
                          <a:gd name="T11" fmla="*/ 0 h 2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611" h="244">
                            <a:moveTo>
                              <a:pt x="0" y="0"/>
                            </a:moveTo>
                            <a:lnTo>
                              <a:pt x="14560" y="0"/>
                            </a:lnTo>
                            <a:cubicBezTo>
                              <a:pt x="14590" y="0"/>
                              <a:pt x="14611" y="20"/>
                              <a:pt x="14598" y="46"/>
                            </a:cubicBezTo>
                            <a:lnTo>
                              <a:pt x="14503" y="244"/>
                            </a:lnTo>
                            <a:lnTo>
                              <a:pt x="0" y="2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2857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5" o:spid="_x0000_s1026" o:spt="100" style="position:absolute;left:0pt;margin-left:0pt;margin-top:823.85pt;height:17.4pt;width:493.55pt;mso-position-horizontal-relative:page;mso-position-vertical-relative:page;z-index:251672576;mso-width-relative:page;mso-height-relative:page;" fillcolor="#1F497D [3215]" filled="t" stroked="f" coordsize="14611,244" o:gfxdata="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" path="m0,0l14560,0c14590,0,14611,20,14598,46l14503,244,0,244,0,0xe">
              <v:path o:connectlocs="0,0;6246206,0;6262508,41660;6221753,220980;0,220980;0,0" o:connectangles="0,0,0,0,0,0"/>
              <v:fill on="t" focussize="0,0"/>
              <v:stroke on="f" weight="2.25pt" joinstyle="round"/>
              <v:imagedata o:title=""/>
              <o:lock v:ext="edit" aspectratio="f"/>
            </v:shape>
          </w:pict>
        </mc:Fallback>
      </mc:AlternateContent>
    </w:r>
    <w:r>
      <w:rPr>
        <w:sz w:val="28"/>
        <w:szCs w:val="2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161415" cy="377825"/>
              <wp:effectExtent l="0" t="0" r="12065" b="3175"/>
              <wp:wrapNone/>
              <wp:docPr id="9" name="Freefor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6617335" y="10276205"/>
                        <a:ext cx="1161415" cy="377825"/>
                      </a:xfrm>
                      <a:custGeom>
                        <a:avLst/>
                        <a:gdLst>
                          <a:gd name="T0" fmla="*/ 1422 w 1422"/>
                          <a:gd name="T1" fmla="*/ 0 h 416"/>
                          <a:gd name="T2" fmla="*/ 294 w 1422"/>
                          <a:gd name="T3" fmla="*/ 0 h 416"/>
                          <a:gd name="T4" fmla="*/ 163 w 1422"/>
                          <a:gd name="T5" fmla="*/ 75 h 416"/>
                          <a:gd name="T6" fmla="*/ 0 w 1422"/>
                          <a:gd name="T7" fmla="*/ 416 h 416"/>
                          <a:gd name="T8" fmla="*/ 1422 w 1422"/>
                          <a:gd name="T9" fmla="*/ 416 h 416"/>
                          <a:gd name="T10" fmla="*/ 1422 w 1422"/>
                          <a:gd name="T11" fmla="*/ 0 h 4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422" h="416">
                            <a:moveTo>
                              <a:pt x="1422" y="0"/>
                            </a:moveTo>
                            <a:lnTo>
                              <a:pt x="294" y="0"/>
                            </a:lnTo>
                            <a:cubicBezTo>
                              <a:pt x="243" y="4"/>
                              <a:pt x="200" y="29"/>
                              <a:pt x="163" y="75"/>
                            </a:cubicBezTo>
                            <a:lnTo>
                              <a:pt x="0" y="416"/>
                            </a:lnTo>
                            <a:lnTo>
                              <a:pt x="1422" y="416"/>
                            </a:lnTo>
                            <a:lnTo>
                              <a:pt x="1422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2857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Arial" w:hAnsi="Arial" w:cs="Arial"/>
                              <w:color w:val="FFFFFF" w:themeColor="background1"/>
                              <w:sz w:val="28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default" w:ascii="Arial" w:hAnsi="Arial" w:cs="Arial"/>
                              <w:color w:val="FFFFFF" w:themeColor="background1"/>
                              <w:sz w:val="28"/>
                              <w:szCs w:val="36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6" o:spid="_x0000_s1026" o:spt="100" style="position:absolute;left:0pt;height:29.75pt;width:91.45pt;mso-position-horizontal:right;mso-position-horizontal-relative:page;mso-position-vertical:bottom;mso-position-vertical-relative:page;z-index:251673600;mso-width-relative:page;mso-height-relative:page;" fillcolor="#1F497D [3215]" filled="t" stroked="f" coordsize="1422,416" o:gfxdata="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" path="m1422,0l294,0c243,4,200,29,163,75l0,416,1422,416,1422,0xe">
              <v:path textboxrect="0,0,1422,416" o:connectlocs="1161415,0;240123,0;133129,68117;0,377825;1161415,377825;1161415,0" o:connectangles="0,0,0,0,0,0"/>
              <v:fill on="t" focussize="0,0"/>
              <v:stroke on="f" weight="2.25pt" joinstyle="round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Arial" w:hAnsi="Arial" w:cs="Arial"/>
                        <w:color w:val="FFFFFF" w:themeColor="background1"/>
                        <w:sz w:val="28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</w: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default" w:ascii="Arial" w:hAnsi="Arial" w:cs="Arial"/>
                        <w:color w:val="FFFFFF" w:themeColor="background1"/>
                        <w:sz w:val="28"/>
                        <w:szCs w:val="36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hint="default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-550545</wp:posOffset>
              </wp:positionV>
              <wp:extent cx="1141730" cy="603250"/>
              <wp:effectExtent l="0" t="0" r="1270" b="6350"/>
              <wp:wrapNone/>
              <wp:docPr id="30" name="任意多边形: 形状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 flipH="1" flipV="1">
                        <a:off x="0" y="-10160"/>
                        <a:ext cx="1141730" cy="603250"/>
                      </a:xfrm>
                      <a:custGeom>
                        <a:avLst/>
                        <a:gdLst>
                          <a:gd name="connsiteX0" fmla="*/ 1004545 w 1004545"/>
                          <a:gd name="connsiteY0" fmla="*/ 602934 h 602934"/>
                          <a:gd name="connsiteX1" fmla="*/ 0 w 1004545"/>
                          <a:gd name="connsiteY1" fmla="*/ 602934 h 602934"/>
                          <a:gd name="connsiteX2" fmla="*/ 164548 w 1004545"/>
                          <a:gd name="connsiteY2" fmla="*/ 108702 h 602934"/>
                          <a:gd name="connsiteX3" fmla="*/ 296793 w 1004545"/>
                          <a:gd name="connsiteY3" fmla="*/ 0 h 602934"/>
                          <a:gd name="connsiteX4" fmla="*/ 1004545 w 1004545"/>
                          <a:gd name="connsiteY4" fmla="*/ 0 h 60293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04545" h="602934">
                            <a:moveTo>
                              <a:pt x="1004545" y="602934"/>
                            </a:moveTo>
                            <a:lnTo>
                              <a:pt x="0" y="602934"/>
                            </a:lnTo>
                            <a:lnTo>
                              <a:pt x="164548" y="108702"/>
                            </a:lnTo>
                            <a:cubicBezTo>
                              <a:pt x="201900" y="42031"/>
                              <a:pt x="245308" y="5797"/>
                              <a:pt x="296793" y="0"/>
                            </a:cubicBezTo>
                            <a:lnTo>
                              <a:pt x="1004545" y="0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2857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任意多边形: 形状 29" o:spid="_x0000_s1026" o:spt="100" style="position:absolute;left:0pt;flip:x y;margin-left:-61.5pt;margin-top:-43.35pt;height:47.5pt;width:89.9pt;z-index:251669504;mso-width-relative:page;mso-height-relative:page;" fillcolor="#1F497D [3215]" filled="t" stroked="f" coordsize="1004545,602934" o:gfxdata="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" path="m1004545,602934l0,602934,164548,108702c201900,42031,245308,5797,296793,0l1004545,0xe">
              <v:path o:connectlocs="1141730,603250;0,603250;187019,108758;337324,0;1141730,0" o:connectangles="0,0,0,0,0"/>
              <v:fill on="t" focussize="0,0"/>
              <v:stroke on="f" weight="2.25pt" joinstyle="round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-10160</wp:posOffset>
              </wp:positionV>
              <wp:extent cx="7560945" cy="70485"/>
              <wp:effectExtent l="0" t="0" r="1905" b="5715"/>
              <wp:wrapNone/>
              <wp:docPr id="28" name="矩形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620" y="-6985"/>
                        <a:ext cx="7560945" cy="704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27" o:spid="_x0000_s1026" o:spt="1" style="position:absolute;left:0pt;margin-left:0pt;margin-top:-0.8pt;height:5.55pt;width:595.35pt;mso-position-horizontal-relative:page;mso-position-vertical-relative:page;z-index:251668480;v-text-anchor:middle;mso-width-relative:page;mso-height-relative:page;mso-width-percent:1000;" fillcolor="#1F497D [3215]" filled="t" stroked="f" coordsize="21600,21600" o:gfxdata="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/LRSQ9UAAAAGAQAADwAAAAAAAAABACAAAAAiAAAAZHJzL2Rvd25yZXYueG1sUEsBAhQA&#10;FAAAAAgAh07iQIqBX1tnAgAAvAQAAA4AAAAAAAAAAQAgAAAAJAEAAGRycy9lMm9Eb2MueG1sUEsF&#10;BgAAAAAGAAYAWQEAAP0FAAAAAA=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E"/>
    <w:multiLevelType w:val="multilevel"/>
    <w:tmpl w:val="0000000E"/>
    <w:lvl w:ilvl="0" w:tentative="0">
      <w:start w:val="1"/>
      <w:numFmt w:val="chineseCountingThousand"/>
      <w:pStyle w:val="5"/>
      <w:lvlText w:val="%1、"/>
      <w:lvlJc w:val="left"/>
      <w:pPr>
        <w:tabs>
          <w:tab w:val="left" w:pos="720"/>
        </w:tabs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29D0BDC4"/>
    <w:multiLevelType w:val="singleLevel"/>
    <w:tmpl w:val="29D0BDC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formatting="1"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OTYsImhkaWQiOiIxMDI2Zjk1OTQ0YmJlNGJmYTJlN2Q2OTVlYzJlMWU5MyIsInVzZXJDb3VudCI6MX0="/>
  </w:docVars>
  <w:rsids>
    <w:rsidRoot w:val="50A049A8"/>
    <w:rsid w:val="000766C8"/>
    <w:rsid w:val="000C2E9C"/>
    <w:rsid w:val="000F38DE"/>
    <w:rsid w:val="00125D69"/>
    <w:rsid w:val="00135A3D"/>
    <w:rsid w:val="00156BC4"/>
    <w:rsid w:val="001A66C3"/>
    <w:rsid w:val="002005FC"/>
    <w:rsid w:val="002175E5"/>
    <w:rsid w:val="00217961"/>
    <w:rsid w:val="00247343"/>
    <w:rsid w:val="00253D30"/>
    <w:rsid w:val="00265ECF"/>
    <w:rsid w:val="002B55DD"/>
    <w:rsid w:val="002C7813"/>
    <w:rsid w:val="002D4E9E"/>
    <w:rsid w:val="00300290"/>
    <w:rsid w:val="00305661"/>
    <w:rsid w:val="0031499A"/>
    <w:rsid w:val="00361EB2"/>
    <w:rsid w:val="00384944"/>
    <w:rsid w:val="003B34E1"/>
    <w:rsid w:val="003E047C"/>
    <w:rsid w:val="00510628"/>
    <w:rsid w:val="00542501"/>
    <w:rsid w:val="0056651A"/>
    <w:rsid w:val="00583C05"/>
    <w:rsid w:val="005F4827"/>
    <w:rsid w:val="006641B7"/>
    <w:rsid w:val="00690DEC"/>
    <w:rsid w:val="006D09FB"/>
    <w:rsid w:val="0073566B"/>
    <w:rsid w:val="007B2DBF"/>
    <w:rsid w:val="0081110D"/>
    <w:rsid w:val="00816E05"/>
    <w:rsid w:val="0086182A"/>
    <w:rsid w:val="008C6289"/>
    <w:rsid w:val="008F661A"/>
    <w:rsid w:val="009005EE"/>
    <w:rsid w:val="009326D3"/>
    <w:rsid w:val="009A7A2F"/>
    <w:rsid w:val="009C4FC3"/>
    <w:rsid w:val="009D67CC"/>
    <w:rsid w:val="00A4202E"/>
    <w:rsid w:val="00AE3C81"/>
    <w:rsid w:val="00B77B00"/>
    <w:rsid w:val="00B8453B"/>
    <w:rsid w:val="00BB3DAF"/>
    <w:rsid w:val="00BE7E4A"/>
    <w:rsid w:val="00BF1045"/>
    <w:rsid w:val="00C37397"/>
    <w:rsid w:val="00CD4888"/>
    <w:rsid w:val="00D01327"/>
    <w:rsid w:val="00D032C3"/>
    <w:rsid w:val="00D103B8"/>
    <w:rsid w:val="00D82BEA"/>
    <w:rsid w:val="00DA7FF9"/>
    <w:rsid w:val="00DF0101"/>
    <w:rsid w:val="00E35A65"/>
    <w:rsid w:val="00E47CDF"/>
    <w:rsid w:val="00E51B7E"/>
    <w:rsid w:val="00E53714"/>
    <w:rsid w:val="00E66E2D"/>
    <w:rsid w:val="00E72F74"/>
    <w:rsid w:val="00EC6FF9"/>
    <w:rsid w:val="00ED753D"/>
    <w:rsid w:val="00F7525B"/>
    <w:rsid w:val="00F9072F"/>
    <w:rsid w:val="00FE6ED5"/>
    <w:rsid w:val="00FF3E7E"/>
    <w:rsid w:val="024A6B67"/>
    <w:rsid w:val="025A47EF"/>
    <w:rsid w:val="026136B1"/>
    <w:rsid w:val="026568C8"/>
    <w:rsid w:val="02692C87"/>
    <w:rsid w:val="027A781E"/>
    <w:rsid w:val="02A554E4"/>
    <w:rsid w:val="02E35293"/>
    <w:rsid w:val="02FE7D35"/>
    <w:rsid w:val="033D3925"/>
    <w:rsid w:val="036A71B4"/>
    <w:rsid w:val="03887BE8"/>
    <w:rsid w:val="039107C2"/>
    <w:rsid w:val="03920A67"/>
    <w:rsid w:val="03C47E46"/>
    <w:rsid w:val="04354274"/>
    <w:rsid w:val="044B421A"/>
    <w:rsid w:val="04521B11"/>
    <w:rsid w:val="045F3E60"/>
    <w:rsid w:val="04752464"/>
    <w:rsid w:val="052E4ACC"/>
    <w:rsid w:val="0534627A"/>
    <w:rsid w:val="05824ABE"/>
    <w:rsid w:val="05840D54"/>
    <w:rsid w:val="05BC7403"/>
    <w:rsid w:val="05E03D0C"/>
    <w:rsid w:val="060565E0"/>
    <w:rsid w:val="07476A92"/>
    <w:rsid w:val="07B653C7"/>
    <w:rsid w:val="07FB307F"/>
    <w:rsid w:val="081D2FF5"/>
    <w:rsid w:val="085A1713"/>
    <w:rsid w:val="08673399"/>
    <w:rsid w:val="0889068B"/>
    <w:rsid w:val="08C17C3A"/>
    <w:rsid w:val="08D7175C"/>
    <w:rsid w:val="08D97F94"/>
    <w:rsid w:val="091066B6"/>
    <w:rsid w:val="09334C8C"/>
    <w:rsid w:val="09AD237B"/>
    <w:rsid w:val="09D31EE1"/>
    <w:rsid w:val="0A170BE5"/>
    <w:rsid w:val="0A181DC0"/>
    <w:rsid w:val="0A3933F3"/>
    <w:rsid w:val="0A544CC8"/>
    <w:rsid w:val="0ABF6C9A"/>
    <w:rsid w:val="0ADA32F8"/>
    <w:rsid w:val="0B3F6A97"/>
    <w:rsid w:val="0BB8792F"/>
    <w:rsid w:val="0BD6245D"/>
    <w:rsid w:val="0BDC4F75"/>
    <w:rsid w:val="0BF508FF"/>
    <w:rsid w:val="0C205424"/>
    <w:rsid w:val="0C550E25"/>
    <w:rsid w:val="0C6D7E7D"/>
    <w:rsid w:val="0CA54EF4"/>
    <w:rsid w:val="0CB65A00"/>
    <w:rsid w:val="0CE074AC"/>
    <w:rsid w:val="0D1D3E81"/>
    <w:rsid w:val="0E1653F1"/>
    <w:rsid w:val="0E4A46F4"/>
    <w:rsid w:val="0E9C2E85"/>
    <w:rsid w:val="0EE32458"/>
    <w:rsid w:val="0F451B81"/>
    <w:rsid w:val="0F511CEE"/>
    <w:rsid w:val="0F6D5158"/>
    <w:rsid w:val="101B1087"/>
    <w:rsid w:val="10D764EC"/>
    <w:rsid w:val="116021A5"/>
    <w:rsid w:val="116F1835"/>
    <w:rsid w:val="11893A65"/>
    <w:rsid w:val="11C965B1"/>
    <w:rsid w:val="11D07890"/>
    <w:rsid w:val="11E475E9"/>
    <w:rsid w:val="11F823DD"/>
    <w:rsid w:val="12064AFA"/>
    <w:rsid w:val="134F4892"/>
    <w:rsid w:val="139F2509"/>
    <w:rsid w:val="13C609E5"/>
    <w:rsid w:val="13DB03E4"/>
    <w:rsid w:val="14636234"/>
    <w:rsid w:val="1494463F"/>
    <w:rsid w:val="14E64A1B"/>
    <w:rsid w:val="14EB3106"/>
    <w:rsid w:val="1528122B"/>
    <w:rsid w:val="153749C2"/>
    <w:rsid w:val="15710544"/>
    <w:rsid w:val="15791589"/>
    <w:rsid w:val="15CC605B"/>
    <w:rsid w:val="15E2762C"/>
    <w:rsid w:val="164A1842"/>
    <w:rsid w:val="17041FCF"/>
    <w:rsid w:val="174D1C33"/>
    <w:rsid w:val="17576631"/>
    <w:rsid w:val="1761788D"/>
    <w:rsid w:val="176D27D4"/>
    <w:rsid w:val="17F91F89"/>
    <w:rsid w:val="18397356"/>
    <w:rsid w:val="18515B80"/>
    <w:rsid w:val="18585984"/>
    <w:rsid w:val="186A327E"/>
    <w:rsid w:val="19DF1227"/>
    <w:rsid w:val="1A251FB6"/>
    <w:rsid w:val="1A763D39"/>
    <w:rsid w:val="1B810A2F"/>
    <w:rsid w:val="1B944CE2"/>
    <w:rsid w:val="1BAD4238"/>
    <w:rsid w:val="1BC11871"/>
    <w:rsid w:val="1BCE542B"/>
    <w:rsid w:val="1C2C6B30"/>
    <w:rsid w:val="1CD7512D"/>
    <w:rsid w:val="1CFE1108"/>
    <w:rsid w:val="1D104B3E"/>
    <w:rsid w:val="1D7F1C04"/>
    <w:rsid w:val="1D7F2BF3"/>
    <w:rsid w:val="1D9C6312"/>
    <w:rsid w:val="1D9E5EC4"/>
    <w:rsid w:val="1E050AF1"/>
    <w:rsid w:val="1E740CBB"/>
    <w:rsid w:val="1F1A5952"/>
    <w:rsid w:val="1F60295C"/>
    <w:rsid w:val="1F840B93"/>
    <w:rsid w:val="1F856986"/>
    <w:rsid w:val="1FC16504"/>
    <w:rsid w:val="203402A7"/>
    <w:rsid w:val="204358FA"/>
    <w:rsid w:val="206E62AF"/>
    <w:rsid w:val="208B1571"/>
    <w:rsid w:val="20B3409F"/>
    <w:rsid w:val="20D42EB5"/>
    <w:rsid w:val="215313DE"/>
    <w:rsid w:val="216A315E"/>
    <w:rsid w:val="21997739"/>
    <w:rsid w:val="21AA58FC"/>
    <w:rsid w:val="21CD1190"/>
    <w:rsid w:val="21F030D1"/>
    <w:rsid w:val="21FC3DC2"/>
    <w:rsid w:val="22055AB1"/>
    <w:rsid w:val="22282D72"/>
    <w:rsid w:val="22675266"/>
    <w:rsid w:val="231828DF"/>
    <w:rsid w:val="23D4759F"/>
    <w:rsid w:val="23FD2C72"/>
    <w:rsid w:val="2409740E"/>
    <w:rsid w:val="2413080C"/>
    <w:rsid w:val="24B86816"/>
    <w:rsid w:val="24D81B80"/>
    <w:rsid w:val="255549CD"/>
    <w:rsid w:val="264B73DB"/>
    <w:rsid w:val="2678162D"/>
    <w:rsid w:val="267E0CAB"/>
    <w:rsid w:val="27160ED4"/>
    <w:rsid w:val="274A163F"/>
    <w:rsid w:val="275445B6"/>
    <w:rsid w:val="275814FC"/>
    <w:rsid w:val="27741646"/>
    <w:rsid w:val="27BB0E1E"/>
    <w:rsid w:val="27F51723"/>
    <w:rsid w:val="2866357D"/>
    <w:rsid w:val="288D39BF"/>
    <w:rsid w:val="289447B6"/>
    <w:rsid w:val="28BB4736"/>
    <w:rsid w:val="290336EA"/>
    <w:rsid w:val="296C34A2"/>
    <w:rsid w:val="298766CE"/>
    <w:rsid w:val="29A55F12"/>
    <w:rsid w:val="2A67590C"/>
    <w:rsid w:val="2A8A46EA"/>
    <w:rsid w:val="2AA36255"/>
    <w:rsid w:val="2AD82DAA"/>
    <w:rsid w:val="2ADD357F"/>
    <w:rsid w:val="2B197BA0"/>
    <w:rsid w:val="2B234A88"/>
    <w:rsid w:val="2B6F46F1"/>
    <w:rsid w:val="2BC302ED"/>
    <w:rsid w:val="2C576BBE"/>
    <w:rsid w:val="2C695F59"/>
    <w:rsid w:val="2CC31B0E"/>
    <w:rsid w:val="2D6A49F6"/>
    <w:rsid w:val="2E1E648B"/>
    <w:rsid w:val="2E282EB8"/>
    <w:rsid w:val="2E761BE0"/>
    <w:rsid w:val="2EB6760A"/>
    <w:rsid w:val="2ECD6C74"/>
    <w:rsid w:val="2ED004DD"/>
    <w:rsid w:val="2F391C13"/>
    <w:rsid w:val="2F505A7B"/>
    <w:rsid w:val="2F5D2671"/>
    <w:rsid w:val="2FBD2E2D"/>
    <w:rsid w:val="2FDA2353"/>
    <w:rsid w:val="2FDD58FE"/>
    <w:rsid w:val="309B3354"/>
    <w:rsid w:val="312A215B"/>
    <w:rsid w:val="31837D06"/>
    <w:rsid w:val="31D05A87"/>
    <w:rsid w:val="32952D36"/>
    <w:rsid w:val="33D3666F"/>
    <w:rsid w:val="3411591F"/>
    <w:rsid w:val="34364667"/>
    <w:rsid w:val="343A28AF"/>
    <w:rsid w:val="34584000"/>
    <w:rsid w:val="34663747"/>
    <w:rsid w:val="34A7501B"/>
    <w:rsid w:val="34F0472B"/>
    <w:rsid w:val="34F964FC"/>
    <w:rsid w:val="34FA62E8"/>
    <w:rsid w:val="351611E3"/>
    <w:rsid w:val="35380A83"/>
    <w:rsid w:val="355258A6"/>
    <w:rsid w:val="35694A7D"/>
    <w:rsid w:val="357B432C"/>
    <w:rsid w:val="35812426"/>
    <w:rsid w:val="35D42696"/>
    <w:rsid w:val="3633413E"/>
    <w:rsid w:val="369E2CA4"/>
    <w:rsid w:val="36D43173"/>
    <w:rsid w:val="37332931"/>
    <w:rsid w:val="37393030"/>
    <w:rsid w:val="374E25B3"/>
    <w:rsid w:val="37A84F73"/>
    <w:rsid w:val="37D83F93"/>
    <w:rsid w:val="37E80CB8"/>
    <w:rsid w:val="382817B8"/>
    <w:rsid w:val="38B14167"/>
    <w:rsid w:val="38C55564"/>
    <w:rsid w:val="38FA6570"/>
    <w:rsid w:val="38FB6C95"/>
    <w:rsid w:val="391F6DA9"/>
    <w:rsid w:val="39D36603"/>
    <w:rsid w:val="39EB6200"/>
    <w:rsid w:val="39EF3F42"/>
    <w:rsid w:val="3A0D5647"/>
    <w:rsid w:val="3A5D2C08"/>
    <w:rsid w:val="3ACC7DDF"/>
    <w:rsid w:val="3AE622CE"/>
    <w:rsid w:val="3B0911E6"/>
    <w:rsid w:val="3B331323"/>
    <w:rsid w:val="3B5A13E1"/>
    <w:rsid w:val="3C041786"/>
    <w:rsid w:val="3C40167C"/>
    <w:rsid w:val="3CC52723"/>
    <w:rsid w:val="3E2C7AEE"/>
    <w:rsid w:val="3E44648A"/>
    <w:rsid w:val="3E4E4FAF"/>
    <w:rsid w:val="3E752BD2"/>
    <w:rsid w:val="3E7C4091"/>
    <w:rsid w:val="3E81218B"/>
    <w:rsid w:val="3E9F52A8"/>
    <w:rsid w:val="3EA54C12"/>
    <w:rsid w:val="3EDA5B86"/>
    <w:rsid w:val="3EFE4C27"/>
    <w:rsid w:val="3F6D15B9"/>
    <w:rsid w:val="3F9561F6"/>
    <w:rsid w:val="402F727B"/>
    <w:rsid w:val="404F2EAE"/>
    <w:rsid w:val="406868A5"/>
    <w:rsid w:val="40B0028F"/>
    <w:rsid w:val="40E65407"/>
    <w:rsid w:val="414508EB"/>
    <w:rsid w:val="41A95B37"/>
    <w:rsid w:val="41BB4640"/>
    <w:rsid w:val="42293474"/>
    <w:rsid w:val="425A03C6"/>
    <w:rsid w:val="42725173"/>
    <w:rsid w:val="429175CA"/>
    <w:rsid w:val="42FB2308"/>
    <w:rsid w:val="433447E1"/>
    <w:rsid w:val="43370708"/>
    <w:rsid w:val="435C46FE"/>
    <w:rsid w:val="43CC70A2"/>
    <w:rsid w:val="441B3B85"/>
    <w:rsid w:val="444C717A"/>
    <w:rsid w:val="44502D0D"/>
    <w:rsid w:val="445A6D3D"/>
    <w:rsid w:val="448464EE"/>
    <w:rsid w:val="44D07B96"/>
    <w:rsid w:val="44FE6B95"/>
    <w:rsid w:val="45233B1E"/>
    <w:rsid w:val="45744240"/>
    <w:rsid w:val="45CE0FA6"/>
    <w:rsid w:val="45D93CF8"/>
    <w:rsid w:val="462B4A2E"/>
    <w:rsid w:val="46CD0A1D"/>
    <w:rsid w:val="46E010A7"/>
    <w:rsid w:val="46FA4792"/>
    <w:rsid w:val="476D215C"/>
    <w:rsid w:val="477B47DD"/>
    <w:rsid w:val="488915BC"/>
    <w:rsid w:val="48A352BF"/>
    <w:rsid w:val="48AA3014"/>
    <w:rsid w:val="496410A1"/>
    <w:rsid w:val="49CA7BE0"/>
    <w:rsid w:val="49E253E1"/>
    <w:rsid w:val="4AC206AD"/>
    <w:rsid w:val="4ADC728D"/>
    <w:rsid w:val="4B6A71FA"/>
    <w:rsid w:val="4BCD5DFE"/>
    <w:rsid w:val="4C563F69"/>
    <w:rsid w:val="4C785ACE"/>
    <w:rsid w:val="4CC96874"/>
    <w:rsid w:val="4CF431C6"/>
    <w:rsid w:val="4D0E0BA9"/>
    <w:rsid w:val="4D491763"/>
    <w:rsid w:val="4D497767"/>
    <w:rsid w:val="4D6A3D30"/>
    <w:rsid w:val="4D9A049C"/>
    <w:rsid w:val="4DCF7886"/>
    <w:rsid w:val="4E127DA7"/>
    <w:rsid w:val="4E5D26A9"/>
    <w:rsid w:val="4E6D5881"/>
    <w:rsid w:val="4EAF5341"/>
    <w:rsid w:val="4EFE0819"/>
    <w:rsid w:val="4F276F51"/>
    <w:rsid w:val="4F490478"/>
    <w:rsid w:val="4F560D75"/>
    <w:rsid w:val="4F666BC1"/>
    <w:rsid w:val="4FC944D4"/>
    <w:rsid w:val="500A68CB"/>
    <w:rsid w:val="503F7538"/>
    <w:rsid w:val="504A7CCC"/>
    <w:rsid w:val="50525BFB"/>
    <w:rsid w:val="50A049A8"/>
    <w:rsid w:val="511A6B19"/>
    <w:rsid w:val="51277588"/>
    <w:rsid w:val="51BA4533"/>
    <w:rsid w:val="52160A3C"/>
    <w:rsid w:val="52243B41"/>
    <w:rsid w:val="52923265"/>
    <w:rsid w:val="52D502D8"/>
    <w:rsid w:val="52D97CF2"/>
    <w:rsid w:val="52E409A8"/>
    <w:rsid w:val="53081779"/>
    <w:rsid w:val="53162991"/>
    <w:rsid w:val="537E6888"/>
    <w:rsid w:val="53946DA2"/>
    <w:rsid w:val="53DF2D23"/>
    <w:rsid w:val="54DC6B3E"/>
    <w:rsid w:val="54F33C25"/>
    <w:rsid w:val="55A912F0"/>
    <w:rsid w:val="5606313E"/>
    <w:rsid w:val="571526B6"/>
    <w:rsid w:val="57EB4B45"/>
    <w:rsid w:val="58003366"/>
    <w:rsid w:val="582232DD"/>
    <w:rsid w:val="58641BA6"/>
    <w:rsid w:val="58C148A4"/>
    <w:rsid w:val="58DC3826"/>
    <w:rsid w:val="59096FBD"/>
    <w:rsid w:val="590D4ACA"/>
    <w:rsid w:val="59F637DC"/>
    <w:rsid w:val="5A4D4FE1"/>
    <w:rsid w:val="5AFB3933"/>
    <w:rsid w:val="5B123B55"/>
    <w:rsid w:val="5B5B1AE2"/>
    <w:rsid w:val="5B6B6D49"/>
    <w:rsid w:val="5C313F00"/>
    <w:rsid w:val="5C530774"/>
    <w:rsid w:val="5CBE37FF"/>
    <w:rsid w:val="5D3E4715"/>
    <w:rsid w:val="5D825419"/>
    <w:rsid w:val="5DA62881"/>
    <w:rsid w:val="5DAF1164"/>
    <w:rsid w:val="5DE52DE2"/>
    <w:rsid w:val="5E0C7929"/>
    <w:rsid w:val="5E3D49CC"/>
    <w:rsid w:val="5FE36844"/>
    <w:rsid w:val="60213B5C"/>
    <w:rsid w:val="60487D35"/>
    <w:rsid w:val="60856857"/>
    <w:rsid w:val="60941A9A"/>
    <w:rsid w:val="60A24FBB"/>
    <w:rsid w:val="60AA2DC1"/>
    <w:rsid w:val="60D23B64"/>
    <w:rsid w:val="613170BB"/>
    <w:rsid w:val="61572249"/>
    <w:rsid w:val="618B0F66"/>
    <w:rsid w:val="61CD42B9"/>
    <w:rsid w:val="61E824E6"/>
    <w:rsid w:val="61F44B90"/>
    <w:rsid w:val="620A3581"/>
    <w:rsid w:val="622163B3"/>
    <w:rsid w:val="626F711E"/>
    <w:rsid w:val="629A327A"/>
    <w:rsid w:val="62A768B8"/>
    <w:rsid w:val="63607B1C"/>
    <w:rsid w:val="64B13A1E"/>
    <w:rsid w:val="64CD45D0"/>
    <w:rsid w:val="64F30E32"/>
    <w:rsid w:val="653E2273"/>
    <w:rsid w:val="654A5C21"/>
    <w:rsid w:val="657E1C9B"/>
    <w:rsid w:val="662C3A8F"/>
    <w:rsid w:val="66891F6A"/>
    <w:rsid w:val="66AF3F8D"/>
    <w:rsid w:val="66D776BC"/>
    <w:rsid w:val="676C0861"/>
    <w:rsid w:val="67BC2E8B"/>
    <w:rsid w:val="682F0212"/>
    <w:rsid w:val="683C09A8"/>
    <w:rsid w:val="68540753"/>
    <w:rsid w:val="686139AD"/>
    <w:rsid w:val="68A044D6"/>
    <w:rsid w:val="69394F83"/>
    <w:rsid w:val="698B1703"/>
    <w:rsid w:val="699513FA"/>
    <w:rsid w:val="69A41DA4"/>
    <w:rsid w:val="6AA9368B"/>
    <w:rsid w:val="6AD04848"/>
    <w:rsid w:val="6B403BCD"/>
    <w:rsid w:val="6C557FA7"/>
    <w:rsid w:val="6D8E090F"/>
    <w:rsid w:val="6DB50C13"/>
    <w:rsid w:val="6DD35B97"/>
    <w:rsid w:val="6E4536CA"/>
    <w:rsid w:val="6E8B3532"/>
    <w:rsid w:val="6EC07E98"/>
    <w:rsid w:val="6EFC7AA8"/>
    <w:rsid w:val="6F213E96"/>
    <w:rsid w:val="6F756436"/>
    <w:rsid w:val="6F9C1DAF"/>
    <w:rsid w:val="701930CF"/>
    <w:rsid w:val="70CC03A8"/>
    <w:rsid w:val="70D32DB1"/>
    <w:rsid w:val="70F21646"/>
    <w:rsid w:val="7181657A"/>
    <w:rsid w:val="71D2273E"/>
    <w:rsid w:val="71EC0F9A"/>
    <w:rsid w:val="726569B4"/>
    <w:rsid w:val="72706AC6"/>
    <w:rsid w:val="72A94BF7"/>
    <w:rsid w:val="72D37169"/>
    <w:rsid w:val="73441F01"/>
    <w:rsid w:val="73893205"/>
    <w:rsid w:val="73D75A4A"/>
    <w:rsid w:val="74A76BEC"/>
    <w:rsid w:val="74BB3343"/>
    <w:rsid w:val="74F6722B"/>
    <w:rsid w:val="74FC737A"/>
    <w:rsid w:val="7543541F"/>
    <w:rsid w:val="755B79EA"/>
    <w:rsid w:val="758D621D"/>
    <w:rsid w:val="75AF284C"/>
    <w:rsid w:val="75DB48A6"/>
    <w:rsid w:val="766845EB"/>
    <w:rsid w:val="7679549A"/>
    <w:rsid w:val="76DC6544"/>
    <w:rsid w:val="76FB75C0"/>
    <w:rsid w:val="77560C98"/>
    <w:rsid w:val="77771C8D"/>
    <w:rsid w:val="778B7445"/>
    <w:rsid w:val="77D962EB"/>
    <w:rsid w:val="77F71CB3"/>
    <w:rsid w:val="78106856"/>
    <w:rsid w:val="78457308"/>
    <w:rsid w:val="791B2908"/>
    <w:rsid w:val="792B4EF8"/>
    <w:rsid w:val="79833015"/>
    <w:rsid w:val="79F20909"/>
    <w:rsid w:val="79F44ACD"/>
    <w:rsid w:val="7A1D312F"/>
    <w:rsid w:val="7A6502B8"/>
    <w:rsid w:val="7ACA7190"/>
    <w:rsid w:val="7AF27D19"/>
    <w:rsid w:val="7B0A0A62"/>
    <w:rsid w:val="7B0D52CF"/>
    <w:rsid w:val="7B241908"/>
    <w:rsid w:val="7B4F58E7"/>
    <w:rsid w:val="7BFD571C"/>
    <w:rsid w:val="7C120DEF"/>
    <w:rsid w:val="7CA363C5"/>
    <w:rsid w:val="7D020267"/>
    <w:rsid w:val="7D690C3D"/>
    <w:rsid w:val="7DCA5B5D"/>
    <w:rsid w:val="7DE95B7F"/>
    <w:rsid w:val="7E696CC0"/>
    <w:rsid w:val="7E8D4076"/>
    <w:rsid w:val="7EFA0FE4"/>
    <w:rsid w:val="7F2C5AB1"/>
    <w:rsid w:val="7F5901F7"/>
    <w:rsid w:val="7F833DB1"/>
    <w:rsid w:val="7F8C6805"/>
    <w:rsid w:val="7F9F53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9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autoRedefine/>
    <w:qFormat/>
    <w:uiPriority w:val="9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0"/>
        <w:numId w:val="1"/>
      </w:numPr>
      <w:spacing w:line="377" w:lineRule="auto"/>
      <w:outlineLvl w:val="3"/>
    </w:pPr>
    <w:rPr>
      <w:rFonts w:ascii="Arial" w:hAnsi="Arial" w:eastAsia="黑体"/>
      <w:b/>
    </w:rPr>
  </w:style>
  <w:style w:type="character" w:default="1" w:styleId="13">
    <w:name w:val="Default Paragraph Font"/>
    <w:autoRedefine/>
    <w:unhideWhenUsed/>
    <w:qFormat/>
    <w:uiPriority w:val="1"/>
  </w:style>
  <w:style w:type="table" w:default="1" w:styleId="11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6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Indent 3"/>
    <w:basedOn w:val="1"/>
    <w:autoRedefine/>
    <w:qFormat/>
    <w:uiPriority w:val="0"/>
    <w:pPr>
      <w:ind w:left="178" w:leftChars="85" w:firstLine="560" w:firstLineChars="200"/>
    </w:pPr>
    <w:rPr>
      <w:rFonts w:ascii="仿宋_GB2312" w:hAnsi="Arial" w:eastAsia="仿宋_GB2312"/>
      <w:sz w:val="28"/>
    </w:rPr>
  </w:style>
  <w:style w:type="paragraph" w:styleId="9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0">
    <w:name w:val="Title"/>
    <w:basedOn w:val="1"/>
    <w:next w:val="1"/>
    <w:autoRedefine/>
    <w:qFormat/>
    <w:uiPriority w:val="10"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table" w:styleId="12">
    <w:name w:val="Table Grid"/>
    <w:basedOn w:val="11"/>
    <w:autoRedefine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autoRedefine/>
    <w:unhideWhenUsed/>
    <w:qFormat/>
    <w:uiPriority w:val="99"/>
    <w:rPr>
      <w:color w:val="0000FF"/>
      <w:u w:val="single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6">
    <w:name w:val="彩色列表 - 强调文字颜色 11"/>
    <w:basedOn w:val="1"/>
    <w:autoRedefine/>
    <w:qFormat/>
    <w:uiPriority w:val="34"/>
    <w:pPr>
      <w:ind w:firstLine="420" w:firstLineChars="200"/>
    </w:pPr>
  </w:style>
  <w:style w:type="paragraph" w:customStyle="1" w:styleId="17">
    <w:name w:val="列出段落1"/>
    <w:basedOn w:val="1"/>
    <w:autoRedefine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8">
    <w:name w:val="页脚 字符"/>
    <w:link w:val="6"/>
    <w:autoRedefine/>
    <w:qFormat/>
    <w:uiPriority w:val="99"/>
    <w:rPr>
      <w:kern w:val="2"/>
      <w:sz w:val="18"/>
      <w:szCs w:val="18"/>
    </w:rPr>
  </w:style>
  <w:style w:type="character" w:customStyle="1" w:styleId="19">
    <w:name w:val="页眉 字符"/>
    <w:link w:val="7"/>
    <w:autoRedefine/>
    <w:qFormat/>
    <w:uiPriority w:val="99"/>
    <w:rPr>
      <w:kern w:val="2"/>
      <w:sz w:val="18"/>
      <w:szCs w:val="18"/>
    </w:rPr>
  </w:style>
  <w:style w:type="paragraph" w:customStyle="1" w:styleId="20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1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2">
    <w:name w:val="Table Paragraph"/>
    <w:basedOn w:val="23"/>
    <w:autoRedefine/>
    <w:qFormat/>
    <w:uiPriority w:val="1"/>
    <w:rPr>
      <w:rFonts w:ascii="宋体" w:hAnsi="宋体" w:cs="宋体"/>
      <w:szCs w:val="20"/>
      <w:lang w:val="zh-CN" w:bidi="zh-CN"/>
    </w:rPr>
  </w:style>
  <w:style w:type="paragraph" w:customStyle="1" w:styleId="23">
    <w:name w:val="正文_0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docerresourceshop\template\20357035\9ad05708-2d28-423f-876a-fa273cdfc3f3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9ad05708-2d28-423f-876a-fa273cdfc3f3.docx</Template>
  <Pages>13</Pages>
  <Words>2312</Words>
  <Characters>2623</Characters>
  <Lines>1</Lines>
  <Paragraphs>1</Paragraphs>
  <TotalTime>120</TotalTime>
  <ScaleCrop>false</ScaleCrop>
  <LinksUpToDate>false</LinksUpToDate>
  <CharactersWithSpaces>2695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2021-05-25T06:17:00Z</dcterms:created>
  <dc:creator>英＆.Win</dc:creator>
  <cp:lastModifiedBy>王小荣</cp:lastModifiedBy>
  <dcterms:modified xsi:type="dcterms:W3CDTF">2024-05-06T08:13:12Z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RubyTemplateID">
    <vt:lpwstr>4</vt:lpwstr>
  </property>
  <property fmtid="{D5CDD505-2E9C-101B-9397-08002B2CF9AE}" pid="4" name="KSOTemplateKey">
    <vt:lpwstr>1.0_dQ1MBFo2AmDcwYHfqJduQusYull50+hJMqVTs86MRMLHyJBEnTGiOTKWxsA+ov/Xtms5dmELcN4spBy/SotHsQ==</vt:lpwstr>
  </property>
  <property fmtid="{D5CDD505-2E9C-101B-9397-08002B2CF9AE}" pid="5" name="KSOTemplateUUID">
    <vt:lpwstr>v1.0_mb_9jgsVS9+EHaKhk6k51ENLQ==</vt:lpwstr>
  </property>
  <property fmtid="{D5CDD505-2E9C-101B-9397-08002B2CF9AE}" pid="6" name="ICV">
    <vt:lpwstr>1E31506AC2D643B4940BBBE6CF0939CD_13</vt:lpwstr>
  </property>
  <property fmtid="{D5CDD505-2E9C-101B-9397-08002B2CF9AE}" pid="7" name="KSOSaveFontToCloudKey">
    <vt:lpwstr>0_btnclosed</vt:lpwstr>
  </property>
</Properties>
</file>